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DDAE6B" w14:textId="77777777" w:rsidR="00A84C69" w:rsidRDefault="0079626D">
      <w:pPr>
        <w:rPr>
          <w:lang w:val="de-DE"/>
        </w:rPr>
      </w:pPr>
      <w:r>
        <w:rPr>
          <w:noProof/>
          <w:lang w:val="de-DE" w:eastAsia="de-DE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152D25" wp14:editId="47B745F2">
                <wp:simplePos x="0" y="0"/>
                <wp:positionH relativeFrom="column">
                  <wp:posOffset>4187190</wp:posOffset>
                </wp:positionH>
                <wp:positionV relativeFrom="paragraph">
                  <wp:posOffset>643890</wp:posOffset>
                </wp:positionV>
                <wp:extent cx="2161540" cy="1836420"/>
                <wp:effectExtent l="0" t="0" r="10160" b="1143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1540" cy="183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B4EDA" w14:textId="0D3ADAFA" w:rsidR="00DC1BBA" w:rsidRPr="00DC1BBA" w:rsidRDefault="008E3BCD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EF55C7" wp14:editId="72D53128">
                                  <wp:extent cx="1893570" cy="1708785"/>
                                  <wp:effectExtent l="0" t="0" r="0" b="5715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2241" cy="17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152D2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29.7pt;margin-top:50.7pt;width:170.2pt;height:14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">
                <v:textbox>
                  <w:txbxContent>
                    <w:p w14:paraId="282B4EDA" w14:textId="0D3ADAFA" w:rsidR="00DC1BBA" w:rsidRPr="00DC1BBA" w:rsidRDefault="008E3BCD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EF55C7" wp14:editId="72D53128">
                            <wp:extent cx="1893570" cy="1708785"/>
                            <wp:effectExtent l="0" t="0" r="0" b="5715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2241" cy="17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4C69">
        <w:rPr>
          <w:noProof/>
          <w:lang w:val="de-DE" w:eastAsia="de-DE" w:bidi="ar-SA"/>
        </w:rPr>
        <w:drawing>
          <wp:inline distT="0" distB="0" distL="0" distR="0" wp14:anchorId="42F714D7" wp14:editId="1BE74D7B">
            <wp:extent cx="953194" cy="61806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4081" cy="61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C69">
        <w:rPr>
          <w:lang w:val="de-DE"/>
        </w:rPr>
        <w:t>______________________________________________________________</w:t>
      </w:r>
    </w:p>
    <w:p w14:paraId="6F791111" w14:textId="77777777" w:rsidR="00A84C69" w:rsidRDefault="00A84C69">
      <w:pPr>
        <w:rPr>
          <w:lang w:val="de-DE"/>
        </w:rPr>
      </w:pPr>
    </w:p>
    <w:p w14:paraId="50E320ED" w14:textId="72D8418D" w:rsidR="00E801ED" w:rsidRPr="00A20CA4" w:rsidRDefault="009E6DEF" w:rsidP="00DC1BBA">
      <w:pPr>
        <w:rPr>
          <w:sz w:val="40"/>
          <w:szCs w:val="40"/>
          <w:lang w:val="de-DE"/>
        </w:rPr>
      </w:pPr>
      <w:r>
        <w:rPr>
          <w:color w:val="C00000"/>
          <w:sz w:val="40"/>
          <w:szCs w:val="40"/>
          <w:lang w:val="de-DE"/>
        </w:rPr>
        <w:t>Hacking als Beruf</w:t>
      </w:r>
    </w:p>
    <w:p w14:paraId="3472F279" w14:textId="77777777" w:rsidR="00E801ED" w:rsidRDefault="00E801ED">
      <w:pPr>
        <w:rPr>
          <w:lang w:val="de-DE"/>
        </w:rPr>
      </w:pPr>
    </w:p>
    <w:p w14:paraId="27D00B30" w14:textId="3430B550" w:rsidR="00DC1BBA" w:rsidRDefault="00F30181" w:rsidP="00F30181">
      <w:pPr>
        <w:pStyle w:val="berschrift1"/>
        <w:rPr>
          <w:lang w:val="de-DE"/>
        </w:rPr>
      </w:pPr>
      <w:r>
        <w:rPr>
          <w:lang w:val="de-DE"/>
        </w:rPr>
        <w:t>Stufe</w:t>
      </w:r>
      <w:r w:rsidR="009E6DEF" w:rsidRPr="009E6DEF">
        <w:rPr>
          <w:lang w:val="de-DE"/>
        </w:rPr>
        <w:t xml:space="preserve"> 1: </w:t>
      </w:r>
      <w:proofErr w:type="spellStart"/>
      <w:r w:rsidR="009E6DEF" w:rsidRPr="009E6DEF">
        <w:rPr>
          <w:lang w:val="de-DE"/>
        </w:rPr>
        <w:t>Calliope</w:t>
      </w:r>
      <w:proofErr w:type="spellEnd"/>
      <w:r w:rsidR="009E6DEF" w:rsidRPr="009E6DEF">
        <w:rPr>
          <w:lang w:val="de-DE"/>
        </w:rPr>
        <w:t xml:space="preserve"> Min</w:t>
      </w:r>
      <w:r w:rsidR="009E6DEF">
        <w:rPr>
          <w:lang w:val="de-DE"/>
        </w:rPr>
        <w:t>i</w:t>
      </w:r>
      <w:r>
        <w:rPr>
          <w:lang w:val="de-DE"/>
        </w:rPr>
        <w:t xml:space="preserve"> als Tresor-Schloss</w:t>
      </w:r>
    </w:p>
    <w:p w14:paraId="6C28F312" w14:textId="6B3C9D04" w:rsidR="00F30181" w:rsidRDefault="00F30181" w:rsidP="009E6DEF">
      <w:pPr>
        <w:rPr>
          <w:lang w:val="de-DE"/>
        </w:rPr>
      </w:pPr>
    </w:p>
    <w:p w14:paraId="0F60953F" w14:textId="77777777" w:rsidR="00B60929" w:rsidRDefault="00B60929" w:rsidP="009E6DEF">
      <w:pPr>
        <w:rPr>
          <w:lang w:val="de-DE"/>
        </w:rPr>
      </w:pPr>
    </w:p>
    <w:p w14:paraId="1C1D2622" w14:textId="1903FC6C" w:rsidR="00F30181" w:rsidRDefault="00F30181" w:rsidP="00B60929">
      <w:pPr>
        <w:ind w:right="3309"/>
        <w:rPr>
          <w:lang w:val="de-DE"/>
        </w:rPr>
      </w:pPr>
      <w:r>
        <w:rPr>
          <w:lang w:val="de-DE"/>
        </w:rPr>
        <w:t>Das „Passwort“ ist eine Folge von vier Pins, die in der richtigen Reihenfolge berührt werden müssen. Ein Pin (Nummer 0, 1, 2 oder 3) kann im Passwort mehrmals auftreten, es ist also zum Beispiel auch das Passwort „0 0 2 0“ möglich.</w:t>
      </w:r>
    </w:p>
    <w:p w14:paraId="527FAB4F" w14:textId="77777777" w:rsidR="00F30181" w:rsidRDefault="00F30181" w:rsidP="00B60929">
      <w:pPr>
        <w:ind w:right="3309"/>
        <w:rPr>
          <w:lang w:val="de-DE"/>
        </w:rPr>
      </w:pPr>
    </w:p>
    <w:p w14:paraId="06853693" w14:textId="6C44B701" w:rsidR="00F30181" w:rsidRDefault="00F30181" w:rsidP="00B60929">
      <w:pPr>
        <w:ind w:right="49"/>
        <w:rPr>
          <w:lang w:val="de-DE"/>
        </w:rPr>
      </w:pPr>
      <w:r>
        <w:rPr>
          <w:lang w:val="de-DE"/>
        </w:rPr>
        <w:t xml:space="preserve">Um das Raten einfacher zu machen, gibt der </w:t>
      </w:r>
      <w:proofErr w:type="spellStart"/>
      <w:r>
        <w:rPr>
          <w:lang w:val="de-DE"/>
        </w:rPr>
        <w:t>Calliope</w:t>
      </w:r>
      <w:proofErr w:type="spellEnd"/>
      <w:r>
        <w:rPr>
          <w:lang w:val="de-DE"/>
        </w:rPr>
        <w:t xml:space="preserve"> nach jede</w:t>
      </w:r>
      <w:r w:rsidR="008E3BCD">
        <w:rPr>
          <w:lang w:val="de-DE"/>
        </w:rPr>
        <w:t>m</w:t>
      </w:r>
      <w:r>
        <w:rPr>
          <w:lang w:val="de-DE"/>
        </w:rPr>
        <w:t xml:space="preserve"> Pin Feedback, ob </w:t>
      </w:r>
      <w:r w:rsidR="008E3BCD">
        <w:rPr>
          <w:lang w:val="de-DE"/>
        </w:rPr>
        <w:t>der</w:t>
      </w:r>
      <w:r>
        <w:rPr>
          <w:lang w:val="de-DE"/>
        </w:rPr>
        <w:t xml:space="preserve"> richtige Pin an dieser Stelle gedrückt wurde.</w:t>
      </w:r>
    </w:p>
    <w:p w14:paraId="2B1DC8E4" w14:textId="30B09691" w:rsidR="00F30181" w:rsidRDefault="00F30181" w:rsidP="009E6DEF">
      <w:pPr>
        <w:rPr>
          <w:lang w:val="de-DE"/>
        </w:rPr>
      </w:pPr>
    </w:p>
    <w:p w14:paraId="018CF3F3" w14:textId="67F91B0A" w:rsidR="00F30181" w:rsidRPr="000162FB" w:rsidRDefault="00F30181" w:rsidP="00B60929">
      <w:pPr>
        <w:pStyle w:val="KeinLeerraum"/>
        <w:rPr>
          <w:b/>
          <w:bCs/>
          <w:sz w:val="28"/>
          <w:szCs w:val="28"/>
          <w:lang w:val="de-DE"/>
        </w:rPr>
      </w:pPr>
      <w:r w:rsidRPr="000162FB">
        <w:rPr>
          <w:b/>
          <w:bCs/>
          <w:sz w:val="28"/>
          <w:szCs w:val="28"/>
          <w:lang w:val="de-DE"/>
        </w:rPr>
        <w:t>Aufgabe:</w:t>
      </w:r>
    </w:p>
    <w:p w14:paraId="56341ACE" w14:textId="77777777" w:rsidR="00B60929" w:rsidRDefault="00B60929" w:rsidP="00F30181">
      <w:pPr>
        <w:rPr>
          <w:lang w:val="de-DE"/>
        </w:rPr>
      </w:pPr>
    </w:p>
    <w:p w14:paraId="1968AD89" w14:textId="77777777" w:rsidR="000162FB" w:rsidRDefault="000162FB" w:rsidP="009E6DEF">
      <w:pPr>
        <w:rPr>
          <w:lang w:val="de-DE"/>
        </w:rPr>
      </w:pPr>
      <w:r>
        <w:rPr>
          <w:lang w:val="de-DE"/>
        </w:rPr>
        <w:t>Findet</w:t>
      </w:r>
      <w:r w:rsidR="00F30181">
        <w:rPr>
          <w:lang w:val="de-DE"/>
        </w:rPr>
        <w:t xml:space="preserve"> das Passwort </w:t>
      </w:r>
      <w:r>
        <w:rPr>
          <w:lang w:val="de-DE"/>
        </w:rPr>
        <w:t xml:space="preserve">des </w:t>
      </w:r>
      <w:proofErr w:type="spellStart"/>
      <w:r>
        <w:rPr>
          <w:lang w:val="de-DE"/>
        </w:rPr>
        <w:t>Calliope</w:t>
      </w:r>
      <w:proofErr w:type="spellEnd"/>
      <w:r>
        <w:rPr>
          <w:lang w:val="de-DE"/>
        </w:rPr>
        <w:t xml:space="preserve"> </w:t>
      </w:r>
      <w:r w:rsidR="00F30181">
        <w:rPr>
          <w:lang w:val="de-DE"/>
        </w:rPr>
        <w:t xml:space="preserve">durch Probieren heraus und </w:t>
      </w:r>
      <w:r>
        <w:rPr>
          <w:lang w:val="de-DE"/>
        </w:rPr>
        <w:t>protokolliert</w:t>
      </w:r>
      <w:r w:rsidR="00F30181">
        <w:rPr>
          <w:lang w:val="de-DE"/>
        </w:rPr>
        <w:t xml:space="preserve"> die Versuche, bis es geknackt wurde</w:t>
      </w:r>
      <w:r>
        <w:rPr>
          <w:lang w:val="de-DE"/>
        </w:rPr>
        <w:t>.</w:t>
      </w:r>
    </w:p>
    <w:p w14:paraId="7B92E2B7" w14:textId="778C90F1" w:rsidR="00F30181" w:rsidRDefault="000162FB" w:rsidP="009E6DEF">
      <w:pPr>
        <w:rPr>
          <w:lang w:val="de-DE"/>
        </w:rPr>
      </w:pPr>
      <w:r w:rsidRPr="00820582">
        <w:rPr>
          <w:i/>
          <w:iCs/>
          <w:lang w:val="de-DE"/>
        </w:rPr>
        <w:t>Vorgehen</w:t>
      </w:r>
      <w:r>
        <w:rPr>
          <w:lang w:val="de-DE"/>
        </w:rPr>
        <w:t xml:space="preserve">: Eine Hand berührt den Minus-Pin, die andere Hand berührt </w:t>
      </w:r>
      <w:r w:rsidR="006E59C5">
        <w:rPr>
          <w:lang w:val="de-DE"/>
        </w:rPr>
        <w:t>eine</w:t>
      </w:r>
      <w:r w:rsidR="00F17F0C">
        <w:rPr>
          <w:lang w:val="de-DE"/>
        </w:rPr>
        <w:t>n</w:t>
      </w:r>
      <w:r>
        <w:rPr>
          <w:lang w:val="de-DE"/>
        </w:rPr>
        <w:t xml:space="preserve"> der Pins 0 bis 3. </w:t>
      </w:r>
      <w:r w:rsidR="0021126D">
        <w:rPr>
          <w:lang w:val="de-DE"/>
        </w:rPr>
        <w:t>Bei Erfolg blinkt eine entsprechende LED</w:t>
      </w:r>
      <w:r w:rsidR="006E59C5">
        <w:rPr>
          <w:lang w:val="de-DE"/>
        </w:rPr>
        <w:t xml:space="preserve"> und man „rät“ </w:t>
      </w:r>
      <w:r w:rsidR="00F17F0C">
        <w:rPr>
          <w:lang w:val="de-DE"/>
        </w:rPr>
        <w:t xml:space="preserve">den </w:t>
      </w:r>
      <w:r w:rsidR="006E59C5">
        <w:rPr>
          <w:lang w:val="de-DE"/>
        </w:rPr>
        <w:t>nächste</w:t>
      </w:r>
      <w:r w:rsidR="00F17F0C">
        <w:rPr>
          <w:lang w:val="de-DE"/>
        </w:rPr>
        <w:t>n</w:t>
      </w:r>
      <w:r w:rsidR="006E59C5">
        <w:rPr>
          <w:lang w:val="de-DE"/>
        </w:rPr>
        <w:t xml:space="preserve"> Pin</w:t>
      </w:r>
      <w:r w:rsidR="0021126D">
        <w:rPr>
          <w:lang w:val="de-DE"/>
        </w:rPr>
        <w:t xml:space="preserve">. </w:t>
      </w:r>
      <w:r>
        <w:rPr>
          <w:lang w:val="de-DE"/>
        </w:rPr>
        <w:t>Bei Misserfolg beginn</w:t>
      </w:r>
      <w:r w:rsidR="0021126D">
        <w:rPr>
          <w:lang w:val="de-DE"/>
        </w:rPr>
        <w:t>t</w:t>
      </w:r>
      <w:r>
        <w:rPr>
          <w:lang w:val="de-DE"/>
        </w:rPr>
        <w:t xml:space="preserve"> das Raten wieder mit der 1. Pin. Notiert bei Erfolg die Anzahl der Versuche, die der </w:t>
      </w:r>
      <w:proofErr w:type="spellStart"/>
      <w:r>
        <w:rPr>
          <w:lang w:val="de-DE"/>
        </w:rPr>
        <w:t>Calliope</w:t>
      </w:r>
      <w:proofErr w:type="spellEnd"/>
      <w:r>
        <w:rPr>
          <w:lang w:val="de-DE"/>
        </w:rPr>
        <w:t xml:space="preserve"> </w:t>
      </w:r>
      <w:r w:rsidR="0021126D">
        <w:rPr>
          <w:lang w:val="de-DE"/>
        </w:rPr>
        <w:t xml:space="preserve">euch </w:t>
      </w:r>
      <w:r>
        <w:rPr>
          <w:lang w:val="de-DE"/>
        </w:rPr>
        <w:t>anzeigt. Ein neues Passwort wird mit Taste B generiert.</w:t>
      </w:r>
      <w:r w:rsidR="00820582">
        <w:rPr>
          <w:lang w:val="de-DE"/>
        </w:rPr>
        <w:t xml:space="preserve"> </w:t>
      </w:r>
      <w:r w:rsidR="00F30181">
        <w:rPr>
          <w:lang w:val="de-DE"/>
        </w:rPr>
        <w:t xml:space="preserve">Wechselt </w:t>
      </w:r>
      <w:r>
        <w:rPr>
          <w:lang w:val="de-DE"/>
        </w:rPr>
        <w:t>euch ab und</w:t>
      </w:r>
      <w:r w:rsidR="00F30181">
        <w:rPr>
          <w:lang w:val="de-DE"/>
        </w:rPr>
        <w:t xml:space="preserve"> wiederholt das Ganze zehn Mal.</w:t>
      </w:r>
    </w:p>
    <w:p w14:paraId="122F10A3" w14:textId="4A740299" w:rsidR="00F30181" w:rsidRDefault="00F30181" w:rsidP="009E6DEF">
      <w:pPr>
        <w:rPr>
          <w:lang w:val="de-DE"/>
        </w:rPr>
      </w:pPr>
      <w:r>
        <w:rPr>
          <w:lang w:val="de-DE"/>
        </w:rPr>
        <w:t>Wie viele Versuche werden im Mittel gebraucht, um das Passwort zu knacken?</w:t>
      </w:r>
    </w:p>
    <w:p w14:paraId="5F9471FC" w14:textId="5CE5B88C" w:rsidR="00F30181" w:rsidRDefault="00F30181" w:rsidP="009E6DEF">
      <w:pPr>
        <w:rPr>
          <w:lang w:val="de-DE"/>
        </w:rPr>
      </w:pPr>
    </w:p>
    <w:p w14:paraId="73E5B131" w14:textId="78D5B609" w:rsidR="00F30181" w:rsidRPr="00B60929" w:rsidRDefault="00F30181" w:rsidP="009E6DEF">
      <w:pPr>
        <w:rPr>
          <w:b/>
          <w:bCs/>
          <w:sz w:val="28"/>
          <w:szCs w:val="28"/>
          <w:lang w:val="de-DE"/>
        </w:rPr>
      </w:pPr>
      <w:r w:rsidRPr="00B60929">
        <w:rPr>
          <w:b/>
          <w:bCs/>
          <w:sz w:val="28"/>
          <w:szCs w:val="28"/>
          <w:lang w:val="de-DE"/>
        </w:rPr>
        <w:t>Denkaufgabe</w:t>
      </w:r>
      <w:r w:rsidR="00B60929" w:rsidRPr="00B60929">
        <w:rPr>
          <w:b/>
          <w:bCs/>
          <w:sz w:val="28"/>
          <w:szCs w:val="28"/>
          <w:lang w:val="de-DE"/>
        </w:rPr>
        <w:t>n</w:t>
      </w:r>
      <w:r w:rsidRPr="00B60929">
        <w:rPr>
          <w:b/>
          <w:bCs/>
          <w:sz w:val="28"/>
          <w:szCs w:val="28"/>
          <w:lang w:val="de-DE"/>
        </w:rPr>
        <w:t xml:space="preserve"> (zu zweit)</w:t>
      </w:r>
    </w:p>
    <w:p w14:paraId="02310F02" w14:textId="77777777" w:rsidR="00B60929" w:rsidRPr="00B60929" w:rsidRDefault="00B60929" w:rsidP="00B60929">
      <w:pPr>
        <w:ind w:left="360"/>
        <w:rPr>
          <w:lang w:val="de-DE"/>
        </w:rPr>
      </w:pPr>
    </w:p>
    <w:p w14:paraId="3E2F762B" w14:textId="27F52249" w:rsidR="00B60929" w:rsidRDefault="00B60929" w:rsidP="00B60929">
      <w:pPr>
        <w:pStyle w:val="Listenabsatz"/>
        <w:numPr>
          <w:ilvl w:val="0"/>
          <w:numId w:val="7"/>
        </w:numPr>
        <w:rPr>
          <w:lang w:val="de-DE"/>
        </w:rPr>
      </w:pPr>
      <w:r w:rsidRPr="00B60929">
        <w:rPr>
          <w:lang w:val="de-DE"/>
        </w:rPr>
        <w:t xml:space="preserve">Wie viele Versuche werden im </w:t>
      </w:r>
      <w:r>
        <w:rPr>
          <w:lang w:val="de-DE"/>
        </w:rPr>
        <w:t>schlimmsten Fall</w:t>
      </w:r>
      <w:r w:rsidRPr="00B60929">
        <w:rPr>
          <w:lang w:val="de-DE"/>
        </w:rPr>
        <w:t xml:space="preserve"> gebraucht, um das Passwort zu knacken?</w:t>
      </w:r>
    </w:p>
    <w:p w14:paraId="7E95139B" w14:textId="4EED6B3D" w:rsidR="00B60929" w:rsidRDefault="00B60929" w:rsidP="00B60929">
      <w:pPr>
        <w:rPr>
          <w:lang w:val="de-DE"/>
        </w:rPr>
      </w:pPr>
    </w:p>
    <w:p w14:paraId="0537F08F" w14:textId="58D89E59" w:rsidR="00B60929" w:rsidRDefault="00B60929" w:rsidP="00F17F0C">
      <w:pPr>
        <w:ind w:left="720"/>
        <w:rPr>
          <w:lang w:val="de-DE"/>
        </w:rPr>
      </w:pPr>
    </w:p>
    <w:p w14:paraId="3ED64F15" w14:textId="32580344" w:rsidR="00B60929" w:rsidRDefault="00B60929" w:rsidP="00B60929">
      <w:pPr>
        <w:rPr>
          <w:lang w:val="de-DE"/>
        </w:rPr>
      </w:pPr>
    </w:p>
    <w:p w14:paraId="75821002" w14:textId="19AD016F" w:rsidR="00F17F0C" w:rsidRDefault="00F17F0C" w:rsidP="00B60929">
      <w:pPr>
        <w:rPr>
          <w:lang w:val="de-DE"/>
        </w:rPr>
      </w:pPr>
    </w:p>
    <w:p w14:paraId="1D1CB799" w14:textId="77777777" w:rsidR="00F17F0C" w:rsidRDefault="00F17F0C" w:rsidP="00B60929">
      <w:pPr>
        <w:rPr>
          <w:lang w:val="de-DE"/>
        </w:rPr>
      </w:pPr>
    </w:p>
    <w:p w14:paraId="283E4B26" w14:textId="093FA144" w:rsidR="00B60929" w:rsidRDefault="00B60929" w:rsidP="00B60929">
      <w:pPr>
        <w:pStyle w:val="Listenabsatz"/>
        <w:numPr>
          <w:ilvl w:val="0"/>
          <w:numId w:val="7"/>
        </w:numPr>
        <w:rPr>
          <w:lang w:val="de-DE"/>
        </w:rPr>
      </w:pPr>
      <w:r w:rsidRPr="00B60929">
        <w:rPr>
          <w:lang w:val="de-DE"/>
        </w:rPr>
        <w:t xml:space="preserve">Wie viele Versuche werden im </w:t>
      </w:r>
      <w:r>
        <w:rPr>
          <w:lang w:val="de-DE"/>
        </w:rPr>
        <w:t>schlimmsten Fall</w:t>
      </w:r>
      <w:r w:rsidRPr="00B60929">
        <w:rPr>
          <w:lang w:val="de-DE"/>
        </w:rPr>
        <w:t xml:space="preserve"> gebraucht, um </w:t>
      </w:r>
      <w:r>
        <w:rPr>
          <w:lang w:val="de-DE"/>
        </w:rPr>
        <w:t>ein fünfstelliges</w:t>
      </w:r>
      <w:r w:rsidRPr="00B60929">
        <w:rPr>
          <w:lang w:val="de-DE"/>
        </w:rPr>
        <w:t xml:space="preserve"> Passwort zu knacken</w:t>
      </w:r>
      <w:r>
        <w:rPr>
          <w:lang w:val="de-DE"/>
        </w:rPr>
        <w:t xml:space="preserve"> (auch mit 4 mögliche Nummern pro Pin)</w:t>
      </w:r>
      <w:r w:rsidRPr="00B60929">
        <w:rPr>
          <w:lang w:val="de-DE"/>
        </w:rPr>
        <w:t>?</w:t>
      </w:r>
    </w:p>
    <w:p w14:paraId="691A5484" w14:textId="30D57587" w:rsidR="00F17F0C" w:rsidRDefault="00F17F0C" w:rsidP="00F17F0C">
      <w:pPr>
        <w:rPr>
          <w:lang w:val="de-DE"/>
        </w:rPr>
      </w:pPr>
    </w:p>
    <w:p w14:paraId="080A8075" w14:textId="26B67DC8" w:rsidR="00F17F0C" w:rsidRDefault="00F17F0C" w:rsidP="00F17F0C">
      <w:pPr>
        <w:rPr>
          <w:lang w:val="de-DE"/>
        </w:rPr>
      </w:pPr>
    </w:p>
    <w:p w14:paraId="420419A1" w14:textId="77777777" w:rsidR="00F17F0C" w:rsidRPr="00F17F0C" w:rsidRDefault="00F17F0C" w:rsidP="00F17F0C">
      <w:pPr>
        <w:rPr>
          <w:lang w:val="de-DE"/>
        </w:rPr>
      </w:pPr>
    </w:p>
    <w:p w14:paraId="3A66F5C5" w14:textId="19CD8A3D" w:rsidR="00B60929" w:rsidRDefault="00B60929" w:rsidP="00B60929">
      <w:pPr>
        <w:rPr>
          <w:lang w:val="de-DE"/>
        </w:rPr>
      </w:pPr>
    </w:p>
    <w:p w14:paraId="355F68A5" w14:textId="505E5E1F" w:rsidR="00B60929" w:rsidRDefault="00B60929" w:rsidP="00F17F0C">
      <w:pPr>
        <w:pStyle w:val="Listenabsatz"/>
        <w:numPr>
          <w:ilvl w:val="0"/>
          <w:numId w:val="7"/>
        </w:numPr>
        <w:rPr>
          <w:lang w:val="de-DE"/>
        </w:rPr>
      </w:pPr>
      <w:r w:rsidRPr="00F17F0C">
        <w:rPr>
          <w:lang w:val="de-DE"/>
        </w:rPr>
        <w:t xml:space="preserve">Wie viele Versuche werden (im schlimmsten Fall) gebraucht, um ein Passwort mit </w:t>
      </w:r>
      <w:r w:rsidRPr="00F17F0C">
        <w:rPr>
          <w:b/>
          <w:bCs/>
          <w:i/>
          <w:iCs/>
          <w:lang w:val="de-DE"/>
        </w:rPr>
        <w:t>s</w:t>
      </w:r>
      <w:r w:rsidRPr="00F17F0C">
        <w:rPr>
          <w:lang w:val="de-DE"/>
        </w:rPr>
        <w:t xml:space="preserve"> Stellen zu knacken, wobei jede Pin </w:t>
      </w:r>
      <w:r w:rsidRPr="00F17F0C">
        <w:rPr>
          <w:b/>
          <w:bCs/>
          <w:i/>
          <w:iCs/>
          <w:lang w:val="de-DE"/>
        </w:rPr>
        <w:t>m</w:t>
      </w:r>
      <w:r w:rsidRPr="00F17F0C">
        <w:rPr>
          <w:lang w:val="de-DE"/>
        </w:rPr>
        <w:t xml:space="preserve"> verschiedenen Möglichkeiten haben kann?</w:t>
      </w:r>
    </w:p>
    <w:p w14:paraId="4F4DB775" w14:textId="5083DC66" w:rsidR="00F17F0C" w:rsidRDefault="00F17F0C" w:rsidP="00F17F0C">
      <w:pPr>
        <w:rPr>
          <w:lang w:val="de-DE"/>
        </w:rPr>
      </w:pPr>
    </w:p>
    <w:p w14:paraId="6DAB1AA8" w14:textId="582A848F" w:rsidR="00F17F0C" w:rsidRDefault="00F17F0C" w:rsidP="00F17F0C">
      <w:pPr>
        <w:rPr>
          <w:lang w:val="de-DE"/>
        </w:rPr>
      </w:pPr>
    </w:p>
    <w:p w14:paraId="722C4095" w14:textId="77777777" w:rsidR="00F17F0C" w:rsidRPr="00F17F0C" w:rsidRDefault="00F17F0C" w:rsidP="00F17F0C">
      <w:pPr>
        <w:rPr>
          <w:lang w:val="de-DE"/>
        </w:rPr>
      </w:pPr>
    </w:p>
    <w:p w14:paraId="4ED95B86" w14:textId="6A6CB84D" w:rsidR="00820582" w:rsidRDefault="00820582" w:rsidP="00820582">
      <w:pPr>
        <w:rPr>
          <w:lang w:val="de-DE"/>
        </w:rPr>
      </w:pPr>
    </w:p>
    <w:p w14:paraId="749C42DA" w14:textId="77777777" w:rsidR="0021126D" w:rsidRPr="0021126D" w:rsidRDefault="0021126D" w:rsidP="0021126D">
      <w:pPr>
        <w:rPr>
          <w:lang w:val="de-DE"/>
        </w:rPr>
      </w:pPr>
    </w:p>
    <w:p w14:paraId="4EFF8E9B" w14:textId="77777777" w:rsidR="0021126D" w:rsidRDefault="0021126D" w:rsidP="0021126D">
      <w:pPr>
        <w:rPr>
          <w:lang w:val="de-DE"/>
        </w:rPr>
      </w:pPr>
      <w:r>
        <w:rPr>
          <w:noProof/>
          <w:lang w:val="de-DE" w:eastAsia="de-DE" w:bidi="ar-SA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CBDD194" wp14:editId="191E1281">
                <wp:simplePos x="0" y="0"/>
                <wp:positionH relativeFrom="column">
                  <wp:posOffset>4210050</wp:posOffset>
                </wp:positionH>
                <wp:positionV relativeFrom="paragraph">
                  <wp:posOffset>643890</wp:posOffset>
                </wp:positionV>
                <wp:extent cx="2085340" cy="1920240"/>
                <wp:effectExtent l="0" t="0" r="10160" b="2286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340" cy="192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4A591" w14:textId="77777777" w:rsidR="0021126D" w:rsidRPr="00DC1BBA" w:rsidRDefault="0021126D" w:rsidP="0021126D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CCEEB6" wp14:editId="4DEE6E05">
                                  <wp:extent cx="1893570" cy="1775460"/>
                                  <wp:effectExtent l="0" t="0" r="0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0681" cy="17821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DD194" id="_x0000_s1027" type="#_x0000_t202" style="position:absolute;margin-left:331.5pt;margin-top:50.7pt;width:164.2pt;height:15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">
                <v:textbox>
                  <w:txbxContent>
                    <w:p w14:paraId="2954A591" w14:textId="77777777" w:rsidR="0021126D" w:rsidRPr="00DC1BBA" w:rsidRDefault="0021126D" w:rsidP="0021126D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CCEEB6" wp14:editId="4DEE6E05">
                            <wp:extent cx="1893570" cy="1775460"/>
                            <wp:effectExtent l="0" t="0" r="0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0681" cy="17821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 w:bidi="ar-SA"/>
        </w:rPr>
        <w:drawing>
          <wp:inline distT="0" distB="0" distL="0" distR="0" wp14:anchorId="31B89C88" wp14:editId="1259D3B1">
            <wp:extent cx="953194" cy="618066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4081" cy="61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de-DE"/>
        </w:rPr>
        <w:t>______________________________________________________________</w:t>
      </w:r>
    </w:p>
    <w:p w14:paraId="3D0EB384" w14:textId="77777777" w:rsidR="0021126D" w:rsidRDefault="0021126D" w:rsidP="0021126D">
      <w:pPr>
        <w:rPr>
          <w:lang w:val="de-DE"/>
        </w:rPr>
      </w:pPr>
    </w:p>
    <w:p w14:paraId="7809954F" w14:textId="77777777" w:rsidR="0021126D" w:rsidRPr="00A20CA4" w:rsidRDefault="0021126D" w:rsidP="0021126D">
      <w:pPr>
        <w:rPr>
          <w:sz w:val="40"/>
          <w:szCs w:val="40"/>
          <w:lang w:val="de-DE"/>
        </w:rPr>
      </w:pPr>
      <w:r>
        <w:rPr>
          <w:color w:val="C00000"/>
          <w:sz w:val="40"/>
          <w:szCs w:val="40"/>
          <w:lang w:val="de-DE"/>
        </w:rPr>
        <w:t>Hacking als Beruf</w:t>
      </w:r>
    </w:p>
    <w:p w14:paraId="22B1E70B" w14:textId="77777777" w:rsidR="0021126D" w:rsidRDefault="0021126D" w:rsidP="0021126D">
      <w:pPr>
        <w:rPr>
          <w:lang w:val="de-DE"/>
        </w:rPr>
      </w:pPr>
    </w:p>
    <w:p w14:paraId="1DF967D7" w14:textId="77777777" w:rsidR="0021126D" w:rsidRDefault="0021126D" w:rsidP="0021126D">
      <w:pPr>
        <w:pStyle w:val="berschrift1"/>
        <w:rPr>
          <w:lang w:val="de-DE"/>
        </w:rPr>
      </w:pPr>
      <w:r>
        <w:rPr>
          <w:lang w:val="de-DE"/>
        </w:rPr>
        <w:t>Stufe</w:t>
      </w:r>
      <w:r w:rsidRPr="009E6DEF">
        <w:rPr>
          <w:lang w:val="de-DE"/>
        </w:rPr>
        <w:t xml:space="preserve"> </w:t>
      </w:r>
      <w:r>
        <w:rPr>
          <w:lang w:val="de-DE"/>
        </w:rPr>
        <w:t>2</w:t>
      </w:r>
      <w:r w:rsidRPr="009E6DEF">
        <w:rPr>
          <w:lang w:val="de-DE"/>
        </w:rPr>
        <w:t xml:space="preserve">: </w:t>
      </w:r>
      <w:r>
        <w:rPr>
          <w:lang w:val="de-DE"/>
        </w:rPr>
        <w:t>Programmieren mit Python</w:t>
      </w:r>
    </w:p>
    <w:p w14:paraId="04116A97" w14:textId="77777777" w:rsidR="0021126D" w:rsidRDefault="0021126D" w:rsidP="0021126D">
      <w:pPr>
        <w:rPr>
          <w:lang w:val="de-DE"/>
        </w:rPr>
      </w:pPr>
    </w:p>
    <w:p w14:paraId="2B32E146" w14:textId="5A697C53" w:rsidR="0021126D" w:rsidRDefault="0021126D" w:rsidP="0021126D">
      <w:pPr>
        <w:pStyle w:val="KeinLeerraum"/>
        <w:ind w:right="3451"/>
        <w:rPr>
          <w:szCs w:val="24"/>
          <w:lang w:val="de-DE"/>
        </w:rPr>
      </w:pPr>
      <w:r>
        <w:rPr>
          <w:szCs w:val="24"/>
          <w:lang w:val="de-DE"/>
        </w:rPr>
        <w:t>Zur Vorbereitung auf die nächste Stufe (Knacken von Passwörtern in Python) werden hier die wichtigsten Grundlagen der P</w:t>
      </w:r>
      <w:r w:rsidR="004E06DC">
        <w:rPr>
          <w:szCs w:val="24"/>
          <w:lang w:val="de-DE"/>
        </w:rPr>
        <w:t>ro</w:t>
      </w:r>
      <w:r>
        <w:rPr>
          <w:szCs w:val="24"/>
          <w:lang w:val="de-DE"/>
        </w:rPr>
        <w:t>grammiersprache Python erklärt:</w:t>
      </w:r>
    </w:p>
    <w:p w14:paraId="59F8F9AB" w14:textId="77777777" w:rsidR="0021126D" w:rsidRDefault="0021126D" w:rsidP="0021126D">
      <w:pPr>
        <w:pStyle w:val="KeinLeerraum"/>
        <w:rPr>
          <w:szCs w:val="24"/>
          <w:lang w:val="de-DE"/>
        </w:rPr>
      </w:pPr>
    </w:p>
    <w:p w14:paraId="3F8EFAA6" w14:textId="77777777" w:rsidR="0021126D" w:rsidRDefault="0021126D" w:rsidP="0021126D">
      <w:pPr>
        <w:rPr>
          <w:b/>
          <w:bCs/>
          <w:sz w:val="28"/>
          <w:szCs w:val="28"/>
          <w:lang w:val="de-DE"/>
        </w:rPr>
      </w:pPr>
    </w:p>
    <w:p w14:paraId="6B3290DD" w14:textId="77777777" w:rsidR="0021126D" w:rsidRPr="00B60929" w:rsidRDefault="0021126D" w:rsidP="0021126D">
      <w:pPr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>Aufgabe</w:t>
      </w:r>
    </w:p>
    <w:p w14:paraId="0DEC50F8" w14:textId="77777777" w:rsidR="0021126D" w:rsidRPr="00B60929" w:rsidRDefault="0021126D" w:rsidP="0021126D">
      <w:pPr>
        <w:ind w:left="360"/>
        <w:rPr>
          <w:lang w:val="de-DE"/>
        </w:rPr>
      </w:pPr>
    </w:p>
    <w:p w14:paraId="3DEAF61D" w14:textId="77777777" w:rsidR="0021126D" w:rsidRDefault="0021126D" w:rsidP="0021126D">
      <w:pPr>
        <w:ind w:left="360"/>
        <w:rPr>
          <w:lang w:val="de-DE"/>
        </w:rPr>
      </w:pPr>
      <w:r>
        <w:rPr>
          <w:lang w:val="de-DE"/>
        </w:rPr>
        <w:t>Schreibt ein Python-Programm, welches für jede Zahl zwischen 0 und 99 auf den Bildschirm schreibt, ob die Zahl gerade ist oder nicht.</w:t>
      </w:r>
    </w:p>
    <w:p w14:paraId="79F07CF7" w14:textId="77777777" w:rsidR="0021126D" w:rsidRDefault="0021126D" w:rsidP="0021126D">
      <w:pPr>
        <w:ind w:left="360"/>
        <w:rPr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1AEF51" wp14:editId="735BAADF">
                <wp:simplePos x="0" y="0"/>
                <wp:positionH relativeFrom="column">
                  <wp:posOffset>2564130</wp:posOffset>
                </wp:positionH>
                <wp:positionV relativeFrom="paragraph">
                  <wp:posOffset>67310</wp:posOffset>
                </wp:positionV>
                <wp:extent cx="1325880" cy="952500"/>
                <wp:effectExtent l="0" t="0" r="26670" b="1905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952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2FF183" id="Rechteck 4" o:spid="_x0000_s1026" style="position:absolute;margin-left:201.9pt;margin-top:5.3pt;width:104.4pt;height:7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" filled="f" strokecolor="#243f60 [1604]" strokeweight="2pt"/>
            </w:pict>
          </mc:Fallback>
        </mc:AlternateContent>
      </w:r>
    </w:p>
    <w:p w14:paraId="19F7060B" w14:textId="77777777" w:rsidR="0021126D" w:rsidRDefault="0021126D" w:rsidP="0021126D">
      <w:pPr>
        <w:ind w:left="360"/>
        <w:rPr>
          <w:lang w:val="de-DE"/>
        </w:rPr>
      </w:pPr>
      <w:r>
        <w:rPr>
          <w:lang w:val="de-DE"/>
        </w:rPr>
        <w:tab/>
        <w:t>Ausgabe auf dem Bildschirm:</w:t>
      </w:r>
      <w:r>
        <w:rPr>
          <w:lang w:val="de-DE"/>
        </w:rPr>
        <w:tab/>
        <w:t>0</w:t>
      </w:r>
      <w:r>
        <w:rPr>
          <w:lang w:val="de-DE"/>
        </w:rPr>
        <w:tab/>
        <w:t>gerade</w:t>
      </w:r>
    </w:p>
    <w:p w14:paraId="34AFA6A5" w14:textId="77777777" w:rsidR="0021126D" w:rsidRPr="003C3AB0" w:rsidRDefault="0021126D" w:rsidP="0021126D">
      <w:pPr>
        <w:pStyle w:val="Listenabsatz"/>
        <w:numPr>
          <w:ilvl w:val="0"/>
          <w:numId w:val="8"/>
        </w:numPr>
        <w:rPr>
          <w:lang w:val="de-DE"/>
        </w:rPr>
      </w:pPr>
      <w:r w:rsidRPr="003C3AB0">
        <w:rPr>
          <w:lang w:val="de-DE"/>
        </w:rPr>
        <w:t>ungerade</w:t>
      </w:r>
    </w:p>
    <w:p w14:paraId="5198C8D4" w14:textId="77777777" w:rsidR="0021126D" w:rsidRDefault="0021126D" w:rsidP="0021126D">
      <w:pPr>
        <w:pStyle w:val="Listenabsatz"/>
        <w:numPr>
          <w:ilvl w:val="0"/>
          <w:numId w:val="8"/>
        </w:numPr>
        <w:rPr>
          <w:lang w:val="de-DE"/>
        </w:rPr>
      </w:pPr>
      <w:r>
        <w:rPr>
          <w:lang w:val="de-DE"/>
        </w:rPr>
        <w:t>gerade</w:t>
      </w:r>
    </w:p>
    <w:p w14:paraId="6D5D5264" w14:textId="77777777" w:rsidR="0021126D" w:rsidRPr="003C3AB0" w:rsidRDefault="0021126D" w:rsidP="0021126D">
      <w:pPr>
        <w:ind w:left="4248"/>
        <w:rPr>
          <w:lang w:val="de-DE"/>
        </w:rPr>
      </w:pPr>
      <w:r>
        <w:rPr>
          <w:lang w:val="de-DE"/>
        </w:rPr>
        <w:t>…</w:t>
      </w:r>
    </w:p>
    <w:p w14:paraId="302EBD51" w14:textId="77777777" w:rsidR="0021126D" w:rsidRDefault="0021126D" w:rsidP="0021126D">
      <w:pPr>
        <w:rPr>
          <w:b/>
          <w:bCs/>
          <w:sz w:val="28"/>
          <w:szCs w:val="28"/>
          <w:lang w:val="de-DE"/>
        </w:rPr>
      </w:pPr>
    </w:p>
    <w:p w14:paraId="0C2190FD" w14:textId="77777777" w:rsidR="0021126D" w:rsidRPr="004C0FA6" w:rsidRDefault="0021126D" w:rsidP="0021126D">
      <w:pPr>
        <w:rPr>
          <w:b/>
          <w:bCs/>
          <w:sz w:val="28"/>
          <w:szCs w:val="28"/>
          <w:lang w:val="de-DE"/>
        </w:rPr>
      </w:pPr>
      <w:r w:rsidRPr="004C0FA6">
        <w:rPr>
          <w:b/>
          <w:bCs/>
          <w:sz w:val="28"/>
          <w:szCs w:val="28"/>
          <w:lang w:val="de-DE"/>
        </w:rPr>
        <w:t xml:space="preserve">Dinge wiederholen (Schleife): </w:t>
      </w:r>
    </w:p>
    <w:p w14:paraId="7EC3F51A" w14:textId="77777777" w:rsidR="0021126D" w:rsidRDefault="0021126D" w:rsidP="0021126D">
      <w:pPr>
        <w:rPr>
          <w:lang w:val="de-DE"/>
        </w:rPr>
      </w:pPr>
    </w:p>
    <w:p w14:paraId="3E9ED351" w14:textId="6B9A541C" w:rsidR="0021126D" w:rsidRDefault="0021126D" w:rsidP="0021126D">
      <w:pPr>
        <w:rPr>
          <w:lang w:val="de-DE"/>
        </w:rPr>
      </w:pPr>
      <w:r>
        <w:rPr>
          <w:lang w:val="de-DE"/>
        </w:rPr>
        <w:t xml:space="preserve">Gehe alle Zahlen durch von 0 bis 99: Beginne im ersten Durchlauf mit </w:t>
      </w:r>
      <w:r w:rsidRPr="007D5C30">
        <w:rPr>
          <w:b/>
          <w:bCs/>
          <w:lang w:val="de-DE"/>
        </w:rPr>
        <w:t>zahl</w:t>
      </w:r>
      <w:r>
        <w:rPr>
          <w:lang w:val="de-DE"/>
        </w:rPr>
        <w:t xml:space="preserve">=0. Die Schleife erhöht </w:t>
      </w:r>
      <w:proofErr w:type="spellStart"/>
      <w:r w:rsidRPr="007D5C30">
        <w:rPr>
          <w:b/>
          <w:bCs/>
          <w:lang w:val="de-DE"/>
        </w:rPr>
        <w:t>zahl</w:t>
      </w:r>
      <w:proofErr w:type="spellEnd"/>
      <w:r>
        <w:rPr>
          <w:lang w:val="de-DE"/>
        </w:rPr>
        <w:t xml:space="preserve"> um 1 in jedem neuen Durchlauf. Schreibe jedes</w:t>
      </w:r>
      <w:r w:rsidR="004E06DC">
        <w:rPr>
          <w:lang w:val="de-DE"/>
        </w:rPr>
        <w:t xml:space="preserve"> M</w:t>
      </w:r>
      <w:r>
        <w:rPr>
          <w:lang w:val="de-DE"/>
        </w:rPr>
        <w:t xml:space="preserve">al den Wert von </w:t>
      </w:r>
      <w:r w:rsidRPr="007D5C30">
        <w:rPr>
          <w:b/>
          <w:bCs/>
          <w:lang w:val="de-DE"/>
        </w:rPr>
        <w:t>zahl</w:t>
      </w:r>
      <w:r>
        <w:rPr>
          <w:lang w:val="de-DE"/>
        </w:rPr>
        <w:t xml:space="preserve"> auf den Bildschirm:</w:t>
      </w:r>
    </w:p>
    <w:p w14:paraId="6E1DA16A" w14:textId="77777777" w:rsidR="0021126D" w:rsidRDefault="0021126D" w:rsidP="0021126D">
      <w:pPr>
        <w:rPr>
          <w:lang w:val="de-DE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1EB732E9" wp14:editId="36596EE5">
            <wp:simplePos x="0" y="0"/>
            <wp:positionH relativeFrom="column">
              <wp:posOffset>1398270</wp:posOffset>
            </wp:positionH>
            <wp:positionV relativeFrom="paragraph">
              <wp:posOffset>100965</wp:posOffset>
            </wp:positionV>
            <wp:extent cx="2669835" cy="472440"/>
            <wp:effectExtent l="0" t="0" r="0" b="381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835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65B4B" w14:textId="77777777" w:rsidR="0021126D" w:rsidRDefault="0021126D" w:rsidP="0021126D">
      <w:pPr>
        <w:rPr>
          <w:lang w:val="de-DE"/>
        </w:rPr>
      </w:pPr>
    </w:p>
    <w:p w14:paraId="31A9026C" w14:textId="77777777" w:rsidR="0021126D" w:rsidRDefault="0021126D" w:rsidP="0021126D">
      <w:pPr>
        <w:rPr>
          <w:lang w:val="de-DE"/>
        </w:rPr>
      </w:pPr>
    </w:p>
    <w:p w14:paraId="3BCEA93A" w14:textId="77777777" w:rsidR="0021126D" w:rsidRDefault="0021126D" w:rsidP="0021126D">
      <w:pPr>
        <w:rPr>
          <w:lang w:val="de-DE"/>
        </w:rPr>
      </w:pPr>
    </w:p>
    <w:p w14:paraId="023EE533" w14:textId="77777777" w:rsidR="0021126D" w:rsidRPr="004C0FA6" w:rsidRDefault="0021126D" w:rsidP="0021126D">
      <w:pPr>
        <w:rPr>
          <w:b/>
          <w:bCs/>
          <w:sz w:val="28"/>
          <w:szCs w:val="28"/>
          <w:lang w:val="de-DE"/>
        </w:rPr>
      </w:pPr>
      <w:r w:rsidRPr="004C0FA6">
        <w:rPr>
          <w:b/>
          <w:bCs/>
          <w:sz w:val="28"/>
          <w:szCs w:val="28"/>
          <w:lang w:val="de-DE"/>
        </w:rPr>
        <w:t>Bedingungen formulieren:</w:t>
      </w:r>
    </w:p>
    <w:p w14:paraId="41EB81CF" w14:textId="77777777" w:rsidR="0021126D" w:rsidRDefault="0021126D" w:rsidP="0021126D">
      <w:pPr>
        <w:rPr>
          <w:lang w:val="de-DE"/>
        </w:rPr>
      </w:pPr>
    </w:p>
    <w:p w14:paraId="02DFC975" w14:textId="77777777" w:rsidR="0021126D" w:rsidRDefault="0021126D" w:rsidP="0021126D">
      <w:pPr>
        <w:rPr>
          <w:lang w:val="de-DE"/>
        </w:rPr>
      </w:pPr>
      <w:r>
        <w:rPr>
          <w:lang w:val="de-DE"/>
        </w:rPr>
        <w:t>Wenn die Zahl gerade ist, dann schreibe „gerade“ hinter die Zahl, sonst schreibe „ungerade“:</w:t>
      </w:r>
    </w:p>
    <w:p w14:paraId="5E403D28" w14:textId="5B1B87BD" w:rsidR="0021126D" w:rsidRDefault="004E06DC" w:rsidP="0021126D">
      <w:pPr>
        <w:rPr>
          <w:lang w:val="de-DE"/>
        </w:rPr>
      </w:pPr>
      <w:r w:rsidRPr="004E06DC">
        <w:rPr>
          <w:noProof/>
          <w:lang w:val="de-DE"/>
        </w:rPr>
        <w:drawing>
          <wp:anchor distT="0" distB="0" distL="114300" distR="114300" simplePos="0" relativeHeight="251657216" behindDoc="0" locked="0" layoutInCell="1" allowOverlap="1" wp14:anchorId="0345D1BF" wp14:editId="78AF1297">
            <wp:simplePos x="0" y="0"/>
            <wp:positionH relativeFrom="column">
              <wp:posOffset>1100455</wp:posOffset>
            </wp:positionH>
            <wp:positionV relativeFrom="paragraph">
              <wp:posOffset>178435</wp:posOffset>
            </wp:positionV>
            <wp:extent cx="3737415" cy="1272501"/>
            <wp:effectExtent l="0" t="0" r="0" b="444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415" cy="1272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71574" w14:textId="5396CBF6" w:rsidR="0021126D" w:rsidRDefault="0021126D" w:rsidP="0021126D">
      <w:pPr>
        <w:rPr>
          <w:lang w:val="de-DE"/>
        </w:rPr>
      </w:pPr>
    </w:p>
    <w:p w14:paraId="307EDF87" w14:textId="77777777" w:rsidR="0021126D" w:rsidRDefault="0021126D" w:rsidP="0021126D">
      <w:pPr>
        <w:rPr>
          <w:lang w:val="de-DE"/>
        </w:rPr>
      </w:pPr>
    </w:p>
    <w:p w14:paraId="0E521676" w14:textId="77777777" w:rsidR="0021126D" w:rsidRDefault="0021126D" w:rsidP="0021126D">
      <w:pPr>
        <w:rPr>
          <w:lang w:val="de-DE"/>
        </w:rPr>
      </w:pPr>
    </w:p>
    <w:p w14:paraId="7E346D3A" w14:textId="77777777" w:rsidR="0021126D" w:rsidRDefault="0021126D" w:rsidP="0021126D">
      <w:pPr>
        <w:rPr>
          <w:lang w:val="de-DE"/>
        </w:rPr>
      </w:pPr>
    </w:p>
    <w:p w14:paraId="3C4F4B66" w14:textId="77777777" w:rsidR="0021126D" w:rsidRDefault="0021126D" w:rsidP="0021126D">
      <w:pPr>
        <w:rPr>
          <w:lang w:val="de-DE"/>
        </w:rPr>
      </w:pPr>
    </w:p>
    <w:p w14:paraId="490C4F50" w14:textId="77777777" w:rsidR="0021126D" w:rsidRDefault="0021126D" w:rsidP="0021126D">
      <w:pPr>
        <w:rPr>
          <w:lang w:val="de-DE"/>
        </w:rPr>
      </w:pPr>
    </w:p>
    <w:p w14:paraId="784B7FEF" w14:textId="77777777" w:rsidR="0021126D" w:rsidRDefault="0021126D" w:rsidP="0021126D">
      <w:pPr>
        <w:rPr>
          <w:lang w:val="de-DE"/>
        </w:rPr>
      </w:pPr>
    </w:p>
    <w:p w14:paraId="0377E5CB" w14:textId="77777777" w:rsidR="0021126D" w:rsidRPr="004C0FA6" w:rsidRDefault="0021126D" w:rsidP="0021126D">
      <w:pPr>
        <w:rPr>
          <w:lang w:val="de-DE"/>
        </w:rPr>
      </w:pPr>
    </w:p>
    <w:p w14:paraId="29B75ADD" w14:textId="77777777" w:rsidR="0021126D" w:rsidRPr="004C0FA6" w:rsidRDefault="0021126D" w:rsidP="0021126D">
      <w:pPr>
        <w:rPr>
          <w:lang w:val="de-DE"/>
        </w:rPr>
      </w:pPr>
      <w:r w:rsidRPr="004C0FA6">
        <w:rPr>
          <w:lang w:val="de-DE"/>
        </w:rPr>
        <w:t>Ändere dein Programm, so d</w:t>
      </w:r>
      <w:r>
        <w:rPr>
          <w:lang w:val="de-DE"/>
        </w:rPr>
        <w:t>ass nun ausgegeben wird, ob die Zahl durch 7 teilbar ist oder nicht.</w:t>
      </w:r>
    </w:p>
    <w:p w14:paraId="7A259A03" w14:textId="77777777" w:rsidR="0021126D" w:rsidRPr="004C0FA6" w:rsidRDefault="0021126D" w:rsidP="0021126D">
      <w:pPr>
        <w:rPr>
          <w:lang w:val="de-DE"/>
        </w:rPr>
      </w:pPr>
    </w:p>
    <w:p w14:paraId="0F925B1B" w14:textId="77777777" w:rsidR="0021126D" w:rsidRPr="004C0FA6" w:rsidRDefault="0021126D" w:rsidP="0021126D">
      <w:pPr>
        <w:rPr>
          <w:lang w:val="de-DE"/>
        </w:rPr>
      </w:pPr>
    </w:p>
    <w:p w14:paraId="42C62BAD" w14:textId="77777777" w:rsidR="0021126D" w:rsidRDefault="0021126D" w:rsidP="0021126D">
      <w:pPr>
        <w:rPr>
          <w:lang w:val="de-DE"/>
        </w:rPr>
      </w:pPr>
      <w:r>
        <w:rPr>
          <w:noProof/>
          <w:lang w:val="de-DE" w:eastAsia="de-DE" w:bidi="ar-SA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7D83A5" wp14:editId="7F8DE623">
                <wp:simplePos x="0" y="0"/>
                <wp:positionH relativeFrom="column">
                  <wp:posOffset>4301490</wp:posOffset>
                </wp:positionH>
                <wp:positionV relativeFrom="paragraph">
                  <wp:posOffset>643890</wp:posOffset>
                </wp:positionV>
                <wp:extent cx="1993900" cy="2042160"/>
                <wp:effectExtent l="0" t="0" r="25400" b="1524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204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D081A" w14:textId="77777777" w:rsidR="0021126D" w:rsidRPr="00DC1BBA" w:rsidRDefault="0021126D" w:rsidP="0021126D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08CE2ADE" wp14:editId="684F3C38">
                                  <wp:extent cx="1893570" cy="1884045"/>
                                  <wp:effectExtent l="0" t="0" r="0" b="1905"/>
                                  <wp:docPr id="12" name="Grafik 12" descr="Ein Bild, das Vogel, draußen, groß, Bär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Hacking-Projektbild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3570" cy="1884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D83A5" id="_x0000_s1028" type="#_x0000_t202" style="position:absolute;margin-left:338.7pt;margin-top:50.7pt;width:157pt;height:16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">
                <v:textbox>
                  <w:txbxContent>
                    <w:p w14:paraId="5B7D081A" w14:textId="77777777" w:rsidR="0021126D" w:rsidRPr="00DC1BBA" w:rsidRDefault="0021126D" w:rsidP="0021126D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val="de-DE"/>
                        </w:rPr>
                        <w:drawing>
                          <wp:inline distT="0" distB="0" distL="0" distR="0" wp14:anchorId="08CE2ADE" wp14:editId="684F3C38">
                            <wp:extent cx="1893570" cy="1884045"/>
                            <wp:effectExtent l="0" t="0" r="0" b="1905"/>
                            <wp:docPr id="12" name="Grafik 12" descr="Ein Bild, das Vogel, draußen, groß, Bär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Hacking-Projektbild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3570" cy="1884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 w:bidi="ar-SA"/>
        </w:rPr>
        <w:drawing>
          <wp:inline distT="0" distB="0" distL="0" distR="0" wp14:anchorId="375F1DEB" wp14:editId="570B8AC6">
            <wp:extent cx="953194" cy="618066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4081" cy="61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de-DE"/>
        </w:rPr>
        <w:t>______________________________________________________________</w:t>
      </w:r>
    </w:p>
    <w:p w14:paraId="478664F0" w14:textId="77777777" w:rsidR="0021126D" w:rsidRDefault="0021126D" w:rsidP="0021126D">
      <w:pPr>
        <w:rPr>
          <w:lang w:val="de-DE"/>
        </w:rPr>
      </w:pPr>
    </w:p>
    <w:p w14:paraId="09DB23E8" w14:textId="77777777" w:rsidR="0021126D" w:rsidRPr="00A20CA4" w:rsidRDefault="0021126D" w:rsidP="0021126D">
      <w:pPr>
        <w:rPr>
          <w:sz w:val="40"/>
          <w:szCs w:val="40"/>
          <w:lang w:val="de-DE"/>
        </w:rPr>
      </w:pPr>
      <w:r>
        <w:rPr>
          <w:color w:val="C00000"/>
          <w:sz w:val="40"/>
          <w:szCs w:val="40"/>
          <w:lang w:val="de-DE"/>
        </w:rPr>
        <w:t>Hacking als Beruf</w:t>
      </w:r>
    </w:p>
    <w:p w14:paraId="36FD3128" w14:textId="77777777" w:rsidR="0021126D" w:rsidRDefault="0021126D" w:rsidP="0021126D">
      <w:pPr>
        <w:rPr>
          <w:lang w:val="de-DE"/>
        </w:rPr>
      </w:pPr>
    </w:p>
    <w:p w14:paraId="2A539603" w14:textId="77777777" w:rsidR="0021126D" w:rsidRDefault="0021126D" w:rsidP="0021126D">
      <w:pPr>
        <w:pStyle w:val="berschrift1"/>
        <w:rPr>
          <w:lang w:val="de-DE"/>
        </w:rPr>
      </w:pPr>
      <w:r>
        <w:rPr>
          <w:lang w:val="de-DE"/>
        </w:rPr>
        <w:t>Stufe</w:t>
      </w:r>
      <w:r w:rsidRPr="009E6DEF">
        <w:rPr>
          <w:lang w:val="de-DE"/>
        </w:rPr>
        <w:t xml:space="preserve"> </w:t>
      </w:r>
      <w:r>
        <w:rPr>
          <w:lang w:val="de-DE"/>
        </w:rPr>
        <w:t>3</w:t>
      </w:r>
      <w:r w:rsidRPr="009E6DEF">
        <w:rPr>
          <w:lang w:val="de-DE"/>
        </w:rPr>
        <w:t xml:space="preserve">: </w:t>
      </w:r>
      <w:r>
        <w:rPr>
          <w:lang w:val="de-DE"/>
        </w:rPr>
        <w:t>Passwort knacken mit Python</w:t>
      </w:r>
    </w:p>
    <w:p w14:paraId="63AEB9B2" w14:textId="77777777" w:rsidR="0021126D" w:rsidRDefault="0021126D" w:rsidP="0021126D">
      <w:pPr>
        <w:rPr>
          <w:lang w:val="de-DE"/>
        </w:rPr>
      </w:pPr>
    </w:p>
    <w:p w14:paraId="4116BBE1" w14:textId="77777777" w:rsidR="0021126D" w:rsidRDefault="0021126D" w:rsidP="0021126D">
      <w:pPr>
        <w:rPr>
          <w:lang w:val="de-DE"/>
        </w:rPr>
      </w:pPr>
    </w:p>
    <w:p w14:paraId="203274E4" w14:textId="01C2C162" w:rsidR="0021126D" w:rsidRDefault="0021126D" w:rsidP="0021126D">
      <w:pPr>
        <w:ind w:right="3309"/>
        <w:rPr>
          <w:lang w:val="de-DE"/>
        </w:rPr>
      </w:pPr>
      <w:r>
        <w:rPr>
          <w:lang w:val="de-DE"/>
        </w:rPr>
        <w:t>Das „Passwort“ ist eine vierstellige Zahl (</w:t>
      </w:r>
      <w:r w:rsidR="0043136C">
        <w:rPr>
          <w:lang w:val="de-DE"/>
        </w:rPr>
        <w:t xml:space="preserve">alle 10 </w:t>
      </w:r>
      <w:r>
        <w:rPr>
          <w:lang w:val="de-DE"/>
        </w:rPr>
        <w:t xml:space="preserve">Ziffern </w:t>
      </w:r>
      <w:r w:rsidR="0043136C">
        <w:rPr>
          <w:lang w:val="de-DE"/>
        </w:rPr>
        <w:t>0...9 sind p</w:t>
      </w:r>
      <w:r>
        <w:rPr>
          <w:lang w:val="de-DE"/>
        </w:rPr>
        <w:t xml:space="preserve">ro Stelle </w:t>
      </w:r>
      <w:r w:rsidR="0043136C">
        <w:rPr>
          <w:lang w:val="de-DE"/>
        </w:rPr>
        <w:t>erlaubt</w:t>
      </w:r>
      <w:r>
        <w:rPr>
          <w:lang w:val="de-DE"/>
        </w:rPr>
        <w:t>). Eine Ziffer kann im Passwort mehrmals auftreten, es ist also zum Beispiel auch die Passwort-Zahl „1 0 1 0“ möglich.</w:t>
      </w:r>
    </w:p>
    <w:p w14:paraId="4ABB139D" w14:textId="77777777" w:rsidR="0021126D" w:rsidRDefault="0021126D" w:rsidP="0021126D">
      <w:pPr>
        <w:ind w:right="3309"/>
        <w:rPr>
          <w:lang w:val="de-DE"/>
        </w:rPr>
      </w:pPr>
    </w:p>
    <w:p w14:paraId="05EC3E23" w14:textId="77777777" w:rsidR="0021126D" w:rsidRDefault="0021126D" w:rsidP="0021126D">
      <w:pPr>
        <w:ind w:right="49"/>
        <w:rPr>
          <w:lang w:val="de-DE"/>
        </w:rPr>
      </w:pPr>
      <w:r>
        <w:rPr>
          <w:lang w:val="de-DE"/>
        </w:rPr>
        <w:t xml:space="preserve">Achtung: Anders als beim </w:t>
      </w:r>
      <w:proofErr w:type="spellStart"/>
      <w:r>
        <w:rPr>
          <w:lang w:val="de-DE"/>
        </w:rPr>
        <w:t>Calliope</w:t>
      </w:r>
      <w:proofErr w:type="spellEnd"/>
      <w:r>
        <w:rPr>
          <w:lang w:val="de-DE"/>
        </w:rPr>
        <w:t xml:space="preserve"> weiß man hier erst, ob das Passwort stimmt, wenn alle vier Stellen richtig geraten wurden.</w:t>
      </w:r>
    </w:p>
    <w:p w14:paraId="53187EDC" w14:textId="77777777" w:rsidR="0021126D" w:rsidRDefault="0021126D" w:rsidP="0021126D">
      <w:pPr>
        <w:rPr>
          <w:lang w:val="de-DE"/>
        </w:rPr>
      </w:pPr>
    </w:p>
    <w:p w14:paraId="6DC795F6" w14:textId="77777777" w:rsidR="0021126D" w:rsidRPr="00D07777" w:rsidRDefault="0021126D" w:rsidP="0021126D">
      <w:pPr>
        <w:pStyle w:val="KeinLeerraum"/>
        <w:rPr>
          <w:b/>
          <w:bCs/>
          <w:sz w:val="28"/>
          <w:szCs w:val="28"/>
          <w:lang w:val="de-DE"/>
        </w:rPr>
      </w:pPr>
      <w:r w:rsidRPr="00D07777">
        <w:rPr>
          <w:b/>
          <w:bCs/>
          <w:sz w:val="28"/>
          <w:szCs w:val="28"/>
          <w:lang w:val="de-DE"/>
        </w:rPr>
        <w:t>Aufgabe (gemeinsames Programmieren als Black1 und Black2):</w:t>
      </w:r>
    </w:p>
    <w:p w14:paraId="1CD0E89E" w14:textId="77777777" w:rsidR="0021126D" w:rsidRDefault="0021126D" w:rsidP="0021126D">
      <w:pPr>
        <w:rPr>
          <w:lang w:val="de-DE"/>
        </w:rPr>
      </w:pPr>
    </w:p>
    <w:p w14:paraId="1578BEC2" w14:textId="77777777" w:rsidR="0021126D" w:rsidRDefault="0021126D" w:rsidP="0021126D">
      <w:pPr>
        <w:rPr>
          <w:lang w:val="de-DE"/>
        </w:rPr>
      </w:pPr>
      <w:r>
        <w:rPr>
          <w:lang w:val="de-DE"/>
        </w:rPr>
        <w:t xml:space="preserve">Schreibt ein Programm zum Knacken des Passworts und zählt (im Programm) die Versuche, bis es geknackt wurde. </w:t>
      </w:r>
    </w:p>
    <w:p w14:paraId="543AC548" w14:textId="77777777" w:rsidR="0021126D" w:rsidRDefault="0021126D" w:rsidP="0021126D">
      <w:pPr>
        <w:rPr>
          <w:lang w:val="de-DE"/>
        </w:rPr>
      </w:pPr>
      <w:r>
        <w:rPr>
          <w:lang w:val="de-DE"/>
        </w:rPr>
        <w:t xml:space="preserve">Lasst ein neues Passwort (aus vier Zufallszahlen) erstellen (in der Shell </w:t>
      </w:r>
      <w:proofErr w:type="spellStart"/>
      <w:r w:rsidRPr="004A41B7">
        <w:rPr>
          <w:b/>
          <w:bCs/>
          <w:lang w:val="de-DE"/>
        </w:rPr>
        <w:t>reset_</w:t>
      </w:r>
      <w:proofErr w:type="gramStart"/>
      <w:r w:rsidRPr="004A41B7">
        <w:rPr>
          <w:b/>
          <w:bCs/>
          <w:lang w:val="de-DE"/>
        </w:rPr>
        <w:t>zahl</w:t>
      </w:r>
      <w:proofErr w:type="spellEnd"/>
      <w:r w:rsidRPr="004A41B7">
        <w:rPr>
          <w:b/>
          <w:bCs/>
          <w:lang w:val="de-DE"/>
        </w:rPr>
        <w:t>(</w:t>
      </w:r>
      <w:proofErr w:type="gramEnd"/>
      <w:r w:rsidRPr="004A41B7">
        <w:rPr>
          <w:b/>
          <w:bCs/>
          <w:lang w:val="de-DE"/>
        </w:rPr>
        <w:t>)</w:t>
      </w:r>
      <w:r>
        <w:rPr>
          <w:lang w:val="de-DE"/>
        </w:rPr>
        <w:t xml:space="preserve"> aufrufen) und lasst euer Programm erneut laufen. Wiederholt dies zehn Mal. Protokolliert die Anzahl der Versuche bei jedem Lauf. Wie viele Versuche werden im Mittel gebraucht, um das Passwort zu knacken?</w:t>
      </w:r>
    </w:p>
    <w:p w14:paraId="6DAF4CD2" w14:textId="77777777" w:rsidR="0021126D" w:rsidRDefault="0021126D" w:rsidP="0021126D">
      <w:pPr>
        <w:rPr>
          <w:lang w:val="de-DE"/>
        </w:rPr>
      </w:pPr>
    </w:p>
    <w:p w14:paraId="7923032E" w14:textId="77777777" w:rsidR="0021126D" w:rsidRPr="00B60929" w:rsidRDefault="0021126D" w:rsidP="0021126D">
      <w:pPr>
        <w:rPr>
          <w:b/>
          <w:bCs/>
          <w:sz w:val="28"/>
          <w:szCs w:val="28"/>
          <w:lang w:val="de-DE"/>
        </w:rPr>
      </w:pPr>
      <w:r w:rsidRPr="00B60929">
        <w:rPr>
          <w:b/>
          <w:bCs/>
          <w:sz w:val="28"/>
          <w:szCs w:val="28"/>
          <w:lang w:val="de-DE"/>
        </w:rPr>
        <w:t>Denkaufgaben (zu zweit)</w:t>
      </w:r>
    </w:p>
    <w:p w14:paraId="4F3DF552" w14:textId="77777777" w:rsidR="0021126D" w:rsidRPr="00B60929" w:rsidRDefault="0021126D" w:rsidP="0021126D">
      <w:pPr>
        <w:ind w:left="360"/>
        <w:rPr>
          <w:lang w:val="de-DE"/>
        </w:rPr>
      </w:pPr>
    </w:p>
    <w:p w14:paraId="16F91D23" w14:textId="77777777" w:rsidR="0021126D" w:rsidRDefault="0021126D" w:rsidP="0021126D">
      <w:pPr>
        <w:pStyle w:val="Listenabsatz"/>
        <w:numPr>
          <w:ilvl w:val="0"/>
          <w:numId w:val="9"/>
        </w:numPr>
        <w:rPr>
          <w:lang w:val="de-DE"/>
        </w:rPr>
      </w:pPr>
      <w:r w:rsidRPr="00B60929">
        <w:rPr>
          <w:lang w:val="de-DE"/>
        </w:rPr>
        <w:t xml:space="preserve">Wie viele Versuche werden im </w:t>
      </w:r>
      <w:r>
        <w:rPr>
          <w:lang w:val="de-DE"/>
        </w:rPr>
        <w:t>schlimmsten Fall</w:t>
      </w:r>
      <w:r w:rsidRPr="00B60929">
        <w:rPr>
          <w:lang w:val="de-DE"/>
        </w:rPr>
        <w:t xml:space="preserve"> gebraucht, um das Passwort zu knacken?</w:t>
      </w:r>
    </w:p>
    <w:p w14:paraId="6DDF9317" w14:textId="77777777" w:rsidR="0021126D" w:rsidRDefault="0021126D" w:rsidP="0021126D">
      <w:pPr>
        <w:rPr>
          <w:lang w:val="de-DE"/>
        </w:rPr>
      </w:pPr>
    </w:p>
    <w:p w14:paraId="23CBF530" w14:textId="373648EF" w:rsidR="00980D75" w:rsidRDefault="00980D75" w:rsidP="00980D75">
      <w:pPr>
        <w:ind w:left="720"/>
        <w:rPr>
          <w:lang w:val="de-DE"/>
        </w:rPr>
      </w:pPr>
    </w:p>
    <w:p w14:paraId="3898BEBC" w14:textId="1CD66646" w:rsidR="00F17F0C" w:rsidRDefault="00F17F0C" w:rsidP="00980D75">
      <w:pPr>
        <w:ind w:left="720"/>
        <w:rPr>
          <w:lang w:val="de-DE"/>
        </w:rPr>
      </w:pPr>
    </w:p>
    <w:p w14:paraId="681E5C12" w14:textId="77777777" w:rsidR="00F17F0C" w:rsidRDefault="00F17F0C" w:rsidP="00980D75">
      <w:pPr>
        <w:ind w:left="720"/>
        <w:rPr>
          <w:lang w:val="de-DE"/>
        </w:rPr>
      </w:pPr>
    </w:p>
    <w:p w14:paraId="36AEEE3A" w14:textId="77777777" w:rsidR="00F17F0C" w:rsidRDefault="00F17F0C" w:rsidP="00980D75">
      <w:pPr>
        <w:ind w:left="720"/>
        <w:rPr>
          <w:lang w:val="de-DE"/>
        </w:rPr>
      </w:pPr>
    </w:p>
    <w:p w14:paraId="6CAF28AB" w14:textId="22D5748D" w:rsidR="0021126D" w:rsidRDefault="0021126D" w:rsidP="0021126D">
      <w:pPr>
        <w:pStyle w:val="Listenabsatz"/>
        <w:numPr>
          <w:ilvl w:val="0"/>
          <w:numId w:val="9"/>
        </w:numPr>
        <w:rPr>
          <w:lang w:val="de-DE"/>
        </w:rPr>
      </w:pPr>
      <w:r w:rsidRPr="00B60929">
        <w:rPr>
          <w:lang w:val="de-DE"/>
        </w:rPr>
        <w:t xml:space="preserve">Wie viele Versuche werden im </w:t>
      </w:r>
      <w:r>
        <w:rPr>
          <w:lang w:val="de-DE"/>
        </w:rPr>
        <w:t>schlimmsten Fall</w:t>
      </w:r>
      <w:r w:rsidRPr="00B60929">
        <w:rPr>
          <w:lang w:val="de-DE"/>
        </w:rPr>
        <w:t xml:space="preserve"> gebraucht, um </w:t>
      </w:r>
      <w:r>
        <w:rPr>
          <w:lang w:val="de-DE"/>
        </w:rPr>
        <w:t>ein fünfstelliges</w:t>
      </w:r>
      <w:r w:rsidRPr="00B60929">
        <w:rPr>
          <w:lang w:val="de-DE"/>
        </w:rPr>
        <w:t xml:space="preserve"> Passwort zu knacken</w:t>
      </w:r>
      <w:r>
        <w:rPr>
          <w:lang w:val="de-DE"/>
        </w:rPr>
        <w:t xml:space="preserve"> (auch mit </w:t>
      </w:r>
      <w:r w:rsidR="0043136C">
        <w:rPr>
          <w:lang w:val="de-DE"/>
        </w:rPr>
        <w:t>10</w:t>
      </w:r>
      <w:r>
        <w:rPr>
          <w:lang w:val="de-DE"/>
        </w:rPr>
        <w:t xml:space="preserve"> mögliche </w:t>
      </w:r>
      <w:r w:rsidR="0043136C">
        <w:rPr>
          <w:lang w:val="de-DE"/>
        </w:rPr>
        <w:t>Ziffern</w:t>
      </w:r>
      <w:r>
        <w:rPr>
          <w:lang w:val="de-DE"/>
        </w:rPr>
        <w:t xml:space="preserve"> pro Pin)</w:t>
      </w:r>
      <w:r w:rsidRPr="00B60929">
        <w:rPr>
          <w:lang w:val="de-DE"/>
        </w:rPr>
        <w:t>?</w:t>
      </w:r>
    </w:p>
    <w:p w14:paraId="16B824CE" w14:textId="77777777" w:rsidR="0021126D" w:rsidRDefault="0021126D" w:rsidP="0021126D">
      <w:pPr>
        <w:rPr>
          <w:lang w:val="de-DE"/>
        </w:rPr>
      </w:pPr>
    </w:p>
    <w:p w14:paraId="18310C2F" w14:textId="6FF5EF26" w:rsidR="0021126D" w:rsidRDefault="0021126D" w:rsidP="0021126D">
      <w:pPr>
        <w:rPr>
          <w:lang w:val="de-DE"/>
        </w:rPr>
      </w:pPr>
    </w:p>
    <w:p w14:paraId="48E47AF7" w14:textId="0290D2FD" w:rsidR="00F17F0C" w:rsidRDefault="00F17F0C" w:rsidP="0021126D">
      <w:pPr>
        <w:rPr>
          <w:lang w:val="de-DE"/>
        </w:rPr>
      </w:pPr>
    </w:p>
    <w:p w14:paraId="08FAE957" w14:textId="77777777" w:rsidR="00F17F0C" w:rsidRDefault="00F17F0C" w:rsidP="0021126D">
      <w:pPr>
        <w:rPr>
          <w:lang w:val="de-DE"/>
        </w:rPr>
      </w:pPr>
    </w:p>
    <w:p w14:paraId="70C45679" w14:textId="77777777" w:rsidR="00F17F0C" w:rsidRDefault="00F17F0C" w:rsidP="0021126D">
      <w:pPr>
        <w:rPr>
          <w:lang w:val="de-DE"/>
        </w:rPr>
      </w:pPr>
    </w:p>
    <w:p w14:paraId="5419F53E" w14:textId="162A515B" w:rsidR="0021126D" w:rsidRPr="00B60929" w:rsidRDefault="0043136C" w:rsidP="0021126D">
      <w:pPr>
        <w:pStyle w:val="Listenabsatz"/>
        <w:numPr>
          <w:ilvl w:val="0"/>
          <w:numId w:val="9"/>
        </w:numPr>
        <w:rPr>
          <w:lang w:val="de-DE"/>
        </w:rPr>
      </w:pPr>
      <w:r w:rsidRPr="0043136C">
        <w:rPr>
          <w:b/>
          <w:bCs/>
          <w:lang w:val="de-DE"/>
        </w:rPr>
        <w:t>Knackig</w:t>
      </w:r>
      <w:r>
        <w:rPr>
          <w:lang w:val="de-DE"/>
        </w:rPr>
        <w:t xml:space="preserve">: </w:t>
      </w:r>
      <w:r w:rsidR="0021126D">
        <w:rPr>
          <w:lang w:val="de-DE"/>
        </w:rPr>
        <w:t xml:space="preserve">Wie viele Versuche werden (im schlimmsten Fall) gebraucht, um ein Passwort mit </w:t>
      </w:r>
      <w:r w:rsidR="0021126D" w:rsidRPr="00B60929">
        <w:rPr>
          <w:b/>
          <w:bCs/>
          <w:i/>
          <w:iCs/>
          <w:lang w:val="de-DE"/>
        </w:rPr>
        <w:t>s</w:t>
      </w:r>
      <w:r w:rsidR="0021126D">
        <w:rPr>
          <w:lang w:val="de-DE"/>
        </w:rPr>
        <w:t xml:space="preserve"> Stellen zu knacken, wobei jede Pin </w:t>
      </w:r>
      <w:r w:rsidR="0021126D" w:rsidRPr="00B60929">
        <w:rPr>
          <w:b/>
          <w:bCs/>
          <w:i/>
          <w:iCs/>
          <w:lang w:val="de-DE"/>
        </w:rPr>
        <w:t>m</w:t>
      </w:r>
      <w:r w:rsidR="0021126D">
        <w:rPr>
          <w:lang w:val="de-DE"/>
        </w:rPr>
        <w:t xml:space="preserve"> verschiedenen Möglichkeiten haben kann?</w:t>
      </w:r>
    </w:p>
    <w:p w14:paraId="02E22118" w14:textId="77777777" w:rsidR="0021126D" w:rsidRDefault="0021126D" w:rsidP="0021126D">
      <w:pPr>
        <w:rPr>
          <w:lang w:val="de-DE"/>
        </w:rPr>
      </w:pPr>
    </w:p>
    <w:p w14:paraId="7D71D9DC" w14:textId="56D9F7D4" w:rsidR="0021126D" w:rsidRDefault="0021126D" w:rsidP="0021126D">
      <w:pPr>
        <w:ind w:left="360"/>
        <w:rPr>
          <w:lang w:val="de-DE"/>
        </w:rPr>
      </w:pPr>
    </w:p>
    <w:p w14:paraId="03056F70" w14:textId="77777777" w:rsidR="00F17F0C" w:rsidRDefault="00F17F0C" w:rsidP="0021126D">
      <w:pPr>
        <w:ind w:left="360"/>
        <w:rPr>
          <w:lang w:val="de-DE"/>
        </w:rPr>
      </w:pPr>
    </w:p>
    <w:p w14:paraId="5518E7F7" w14:textId="77777777" w:rsidR="00F17F0C" w:rsidRDefault="00F17F0C" w:rsidP="0021126D">
      <w:pPr>
        <w:ind w:left="360"/>
        <w:rPr>
          <w:lang w:val="de-DE"/>
        </w:rPr>
      </w:pPr>
    </w:p>
    <w:p w14:paraId="13BFBEE4" w14:textId="77777777" w:rsidR="0021126D" w:rsidRDefault="0021126D" w:rsidP="0021126D">
      <w:pPr>
        <w:ind w:left="360"/>
        <w:rPr>
          <w:lang w:val="de-DE"/>
        </w:rPr>
      </w:pPr>
    </w:p>
    <w:p w14:paraId="552A3851" w14:textId="77777777" w:rsidR="0021126D" w:rsidRDefault="0021126D" w:rsidP="0021126D">
      <w:pPr>
        <w:rPr>
          <w:lang w:val="de-DE"/>
        </w:rPr>
      </w:pPr>
      <w:r>
        <w:rPr>
          <w:noProof/>
          <w:lang w:val="de-DE" w:eastAsia="de-DE"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14BB57" wp14:editId="5A63DB6F">
                <wp:simplePos x="0" y="0"/>
                <wp:positionH relativeFrom="column">
                  <wp:posOffset>4207510</wp:posOffset>
                </wp:positionH>
                <wp:positionV relativeFrom="paragraph">
                  <wp:posOffset>643255</wp:posOffset>
                </wp:positionV>
                <wp:extent cx="2085340" cy="2082800"/>
                <wp:effectExtent l="0" t="0" r="10160" b="1270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340" cy="208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C2E1F" w14:textId="77777777" w:rsidR="0021126D" w:rsidRPr="00DC1BBA" w:rsidRDefault="0021126D" w:rsidP="0021126D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45D962F7" wp14:editId="3FB6716D">
                                  <wp:extent cx="1893570" cy="1884045"/>
                                  <wp:effectExtent l="0" t="0" r="0" b="1905"/>
                                  <wp:docPr id="15" name="Grafik 15" descr="Ein Bild, das Vogel, draußen, groß, Bär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Hacking-Projektbild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3570" cy="1884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4BB57" id="_x0000_s1029" type="#_x0000_t202" style="position:absolute;margin-left:331.3pt;margin-top:50.65pt;width:164.2pt;height:16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">
                <v:textbox>
                  <w:txbxContent>
                    <w:p w14:paraId="62FC2E1F" w14:textId="77777777" w:rsidR="0021126D" w:rsidRPr="00DC1BBA" w:rsidRDefault="0021126D" w:rsidP="0021126D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val="de-DE"/>
                        </w:rPr>
                        <w:drawing>
                          <wp:inline distT="0" distB="0" distL="0" distR="0" wp14:anchorId="45D962F7" wp14:editId="3FB6716D">
                            <wp:extent cx="1893570" cy="1884045"/>
                            <wp:effectExtent l="0" t="0" r="0" b="1905"/>
                            <wp:docPr id="15" name="Grafik 15" descr="Ein Bild, das Vogel, draußen, groß, Bär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Hacking-Projektbild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3570" cy="1884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 w:bidi="ar-SA"/>
        </w:rPr>
        <w:drawing>
          <wp:inline distT="0" distB="0" distL="0" distR="0" wp14:anchorId="43E621A4" wp14:editId="6EA57521">
            <wp:extent cx="953194" cy="618066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4081" cy="61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de-DE"/>
        </w:rPr>
        <w:t>______________________________________________________________</w:t>
      </w:r>
    </w:p>
    <w:p w14:paraId="4FBF4D79" w14:textId="77777777" w:rsidR="0021126D" w:rsidRDefault="0021126D" w:rsidP="0021126D">
      <w:pPr>
        <w:rPr>
          <w:lang w:val="de-DE"/>
        </w:rPr>
      </w:pPr>
    </w:p>
    <w:p w14:paraId="790BF0D2" w14:textId="77777777" w:rsidR="0021126D" w:rsidRPr="00A20CA4" w:rsidRDefault="0021126D" w:rsidP="0021126D">
      <w:pPr>
        <w:rPr>
          <w:sz w:val="40"/>
          <w:szCs w:val="40"/>
          <w:lang w:val="de-DE"/>
        </w:rPr>
      </w:pPr>
      <w:r>
        <w:rPr>
          <w:color w:val="C00000"/>
          <w:sz w:val="40"/>
          <w:szCs w:val="40"/>
          <w:lang w:val="de-DE"/>
        </w:rPr>
        <w:t>Hacking als Beruf</w:t>
      </w:r>
    </w:p>
    <w:p w14:paraId="5A22AEA2" w14:textId="77777777" w:rsidR="0021126D" w:rsidRDefault="0021126D" w:rsidP="0021126D">
      <w:pPr>
        <w:rPr>
          <w:lang w:val="de-DE"/>
        </w:rPr>
      </w:pPr>
    </w:p>
    <w:p w14:paraId="7F9270E9" w14:textId="77777777" w:rsidR="0021126D" w:rsidRDefault="0021126D" w:rsidP="0021126D">
      <w:pPr>
        <w:pStyle w:val="berschrift1"/>
        <w:ind w:right="3451"/>
        <w:rPr>
          <w:lang w:val="de-DE"/>
        </w:rPr>
      </w:pPr>
      <w:r>
        <w:rPr>
          <w:lang w:val="de-DE"/>
        </w:rPr>
        <w:t>Stufe</w:t>
      </w:r>
      <w:r w:rsidRPr="009E6DEF">
        <w:rPr>
          <w:lang w:val="de-DE"/>
        </w:rPr>
        <w:t xml:space="preserve"> </w:t>
      </w:r>
      <w:r>
        <w:rPr>
          <w:lang w:val="de-DE"/>
        </w:rPr>
        <w:t>4</w:t>
      </w:r>
      <w:r w:rsidRPr="009E6DEF">
        <w:rPr>
          <w:lang w:val="de-DE"/>
        </w:rPr>
        <w:t xml:space="preserve">: </w:t>
      </w:r>
      <w:r>
        <w:rPr>
          <w:lang w:val="de-DE"/>
        </w:rPr>
        <w:t>Passwort knacken mit Python (Buchstabenkombinationen)</w:t>
      </w:r>
    </w:p>
    <w:p w14:paraId="3002A8B6" w14:textId="77777777" w:rsidR="0021126D" w:rsidRDefault="0021126D" w:rsidP="0021126D">
      <w:pPr>
        <w:rPr>
          <w:lang w:val="de-DE"/>
        </w:rPr>
      </w:pPr>
    </w:p>
    <w:p w14:paraId="69FBDC06" w14:textId="77777777" w:rsidR="0021126D" w:rsidRDefault="0021126D" w:rsidP="0021126D">
      <w:pPr>
        <w:ind w:right="3309"/>
        <w:rPr>
          <w:lang w:val="de-DE"/>
        </w:rPr>
      </w:pPr>
      <w:r>
        <w:rPr>
          <w:lang w:val="de-DE"/>
        </w:rPr>
        <w:t xml:space="preserve">Das „Passwort“ ist eine vierstellige Buchstabenkombination (erlaubt sind kleine Buchstaben). Ein Buchstabe kann im Passwort mehrmals auftreten, es ist also zum Beispiel auch das Passwort </w:t>
      </w:r>
      <w:proofErr w:type="spellStart"/>
      <w:r>
        <w:rPr>
          <w:lang w:val="de-DE"/>
        </w:rPr>
        <w:t>abba</w:t>
      </w:r>
      <w:proofErr w:type="spellEnd"/>
      <w:r>
        <w:rPr>
          <w:lang w:val="de-DE"/>
        </w:rPr>
        <w:t>“ möglich.</w:t>
      </w:r>
    </w:p>
    <w:p w14:paraId="7E34BF7F" w14:textId="77777777" w:rsidR="0021126D" w:rsidRDefault="0021126D" w:rsidP="0021126D">
      <w:pPr>
        <w:ind w:right="3309"/>
        <w:rPr>
          <w:lang w:val="de-DE"/>
        </w:rPr>
      </w:pPr>
    </w:p>
    <w:p w14:paraId="48A36BDD" w14:textId="77777777" w:rsidR="0021126D" w:rsidRDefault="0021126D" w:rsidP="0021126D">
      <w:pPr>
        <w:ind w:right="49"/>
        <w:rPr>
          <w:lang w:val="de-DE"/>
        </w:rPr>
      </w:pPr>
      <w:r>
        <w:rPr>
          <w:lang w:val="de-DE"/>
        </w:rPr>
        <w:t xml:space="preserve">Achtung: Anders als beim </w:t>
      </w:r>
      <w:proofErr w:type="spellStart"/>
      <w:r>
        <w:rPr>
          <w:lang w:val="de-DE"/>
        </w:rPr>
        <w:t>Calliope</w:t>
      </w:r>
      <w:proofErr w:type="spellEnd"/>
      <w:r>
        <w:rPr>
          <w:lang w:val="de-DE"/>
        </w:rPr>
        <w:t xml:space="preserve"> weiß man hier erst, ob das Passwort stimmt, wenn alle vier Stellen richtig geraten wurden.</w:t>
      </w:r>
    </w:p>
    <w:p w14:paraId="406DD986" w14:textId="77777777" w:rsidR="0021126D" w:rsidRDefault="0021126D" w:rsidP="0021126D">
      <w:pPr>
        <w:rPr>
          <w:lang w:val="de-DE"/>
        </w:rPr>
      </w:pPr>
    </w:p>
    <w:p w14:paraId="513EB428" w14:textId="77777777" w:rsidR="0021126D" w:rsidRPr="00DF5AE2" w:rsidRDefault="0021126D" w:rsidP="0021126D">
      <w:pPr>
        <w:pStyle w:val="KeinLeerraum"/>
        <w:rPr>
          <w:b/>
          <w:bCs/>
          <w:sz w:val="28"/>
          <w:szCs w:val="28"/>
          <w:lang w:val="de-DE"/>
        </w:rPr>
      </w:pPr>
      <w:r w:rsidRPr="00DF5AE2">
        <w:rPr>
          <w:b/>
          <w:bCs/>
          <w:sz w:val="28"/>
          <w:szCs w:val="28"/>
          <w:lang w:val="de-DE"/>
        </w:rPr>
        <w:t>Aufgabe</w:t>
      </w:r>
    </w:p>
    <w:p w14:paraId="6D92517F" w14:textId="77777777" w:rsidR="0021126D" w:rsidRDefault="0021126D" w:rsidP="0021126D">
      <w:pPr>
        <w:rPr>
          <w:lang w:val="de-DE"/>
        </w:rPr>
      </w:pPr>
    </w:p>
    <w:p w14:paraId="214D75B7" w14:textId="3DEB28FA" w:rsidR="0021126D" w:rsidRDefault="0021126D" w:rsidP="0021126D">
      <w:pPr>
        <w:rPr>
          <w:lang w:val="de-DE"/>
        </w:rPr>
      </w:pPr>
      <w:r>
        <w:rPr>
          <w:lang w:val="de-DE"/>
        </w:rPr>
        <w:t xml:space="preserve">Schreibt ein Programm zum Knacken des Passworts und zählt (im Programm) die Versuche, bis es geknackt wurde. Lasst ein neues Passwort (aus vier kleinen Buchstaben) erstellen (in der Shell </w:t>
      </w:r>
      <w:proofErr w:type="spellStart"/>
      <w:r w:rsidRPr="009232F7">
        <w:rPr>
          <w:b/>
          <w:bCs/>
          <w:lang w:val="de-DE"/>
        </w:rPr>
        <w:t>reset_</w:t>
      </w:r>
      <w:proofErr w:type="gramStart"/>
      <w:r w:rsidR="004E06DC">
        <w:rPr>
          <w:b/>
          <w:bCs/>
          <w:lang w:val="de-DE"/>
        </w:rPr>
        <w:t>wort</w:t>
      </w:r>
      <w:proofErr w:type="spellEnd"/>
      <w:r w:rsidRPr="009232F7">
        <w:rPr>
          <w:b/>
          <w:bCs/>
          <w:lang w:val="de-DE"/>
        </w:rPr>
        <w:t>(</w:t>
      </w:r>
      <w:proofErr w:type="gramEnd"/>
      <w:r w:rsidRPr="009232F7">
        <w:rPr>
          <w:b/>
          <w:bCs/>
          <w:lang w:val="de-DE"/>
        </w:rPr>
        <w:t>)</w:t>
      </w:r>
      <w:r>
        <w:rPr>
          <w:lang w:val="de-DE"/>
        </w:rPr>
        <w:t xml:space="preserve"> aufrufen) und lasst euer Programm erneut laufen. Wiederholt dies zehn Mal. Protokolliert die Anzahl der Versuche bei jedem Lauf. Wie viele Versuche werden im Mittel gebraucht, um das Passwort zu knacken?</w:t>
      </w:r>
    </w:p>
    <w:p w14:paraId="33A9BBA2" w14:textId="77777777" w:rsidR="0021126D" w:rsidRDefault="0021126D" w:rsidP="0021126D">
      <w:pPr>
        <w:rPr>
          <w:lang w:val="de-DE"/>
        </w:rPr>
      </w:pPr>
    </w:p>
    <w:p w14:paraId="118FFAA4" w14:textId="77777777" w:rsidR="0021126D" w:rsidRPr="00B60929" w:rsidRDefault="0021126D" w:rsidP="0021126D">
      <w:pPr>
        <w:rPr>
          <w:b/>
          <w:bCs/>
          <w:sz w:val="28"/>
          <w:szCs w:val="28"/>
          <w:lang w:val="de-DE"/>
        </w:rPr>
      </w:pPr>
      <w:r w:rsidRPr="00B60929">
        <w:rPr>
          <w:b/>
          <w:bCs/>
          <w:sz w:val="28"/>
          <w:szCs w:val="28"/>
          <w:lang w:val="de-DE"/>
        </w:rPr>
        <w:t>Denkaufgaben (zu zweit)</w:t>
      </w:r>
    </w:p>
    <w:p w14:paraId="5B8F0F50" w14:textId="77777777" w:rsidR="0021126D" w:rsidRPr="00B60929" w:rsidRDefault="0021126D" w:rsidP="0021126D">
      <w:pPr>
        <w:ind w:left="360"/>
        <w:rPr>
          <w:lang w:val="de-DE"/>
        </w:rPr>
      </w:pPr>
    </w:p>
    <w:p w14:paraId="1A4B5093" w14:textId="77777777" w:rsidR="0021126D" w:rsidRDefault="0021126D" w:rsidP="0021126D">
      <w:pPr>
        <w:pStyle w:val="Listenabsatz"/>
        <w:numPr>
          <w:ilvl w:val="0"/>
          <w:numId w:val="10"/>
        </w:numPr>
        <w:rPr>
          <w:lang w:val="de-DE"/>
        </w:rPr>
      </w:pPr>
      <w:r w:rsidRPr="00B60929">
        <w:rPr>
          <w:lang w:val="de-DE"/>
        </w:rPr>
        <w:t xml:space="preserve">Wie viele Versuche werden im </w:t>
      </w:r>
      <w:r>
        <w:rPr>
          <w:lang w:val="de-DE"/>
        </w:rPr>
        <w:t>schlimmsten Fall</w:t>
      </w:r>
      <w:r w:rsidRPr="00B60929">
        <w:rPr>
          <w:lang w:val="de-DE"/>
        </w:rPr>
        <w:t xml:space="preserve"> gebraucht, um das Passwort zu knacken?</w:t>
      </w:r>
    </w:p>
    <w:p w14:paraId="565EC914" w14:textId="77777777" w:rsidR="0021126D" w:rsidRDefault="0021126D" w:rsidP="0021126D">
      <w:pPr>
        <w:rPr>
          <w:lang w:val="de-DE"/>
        </w:rPr>
      </w:pPr>
    </w:p>
    <w:p w14:paraId="0D54EE84" w14:textId="6FBF0197" w:rsidR="0021126D" w:rsidRDefault="0021126D" w:rsidP="00980D75">
      <w:pPr>
        <w:ind w:left="709"/>
        <w:rPr>
          <w:color w:val="C00000"/>
          <w:lang w:val="de-DE"/>
        </w:rPr>
      </w:pPr>
    </w:p>
    <w:p w14:paraId="0DAD0302" w14:textId="365BE72D" w:rsidR="00F17F0C" w:rsidRDefault="00F17F0C" w:rsidP="00980D75">
      <w:pPr>
        <w:ind w:left="709"/>
        <w:rPr>
          <w:color w:val="C00000"/>
          <w:lang w:val="de-DE"/>
        </w:rPr>
      </w:pPr>
    </w:p>
    <w:p w14:paraId="7EC07ADE" w14:textId="77777777" w:rsidR="00F17F0C" w:rsidRDefault="00F17F0C" w:rsidP="00980D75">
      <w:pPr>
        <w:ind w:left="709"/>
        <w:rPr>
          <w:color w:val="C00000"/>
          <w:lang w:val="de-DE"/>
        </w:rPr>
      </w:pPr>
    </w:p>
    <w:p w14:paraId="0CE44689" w14:textId="77777777" w:rsidR="0021126D" w:rsidRDefault="0021126D" w:rsidP="0021126D">
      <w:pPr>
        <w:pStyle w:val="Listenabsatz"/>
        <w:numPr>
          <w:ilvl w:val="0"/>
          <w:numId w:val="10"/>
        </w:numPr>
        <w:rPr>
          <w:lang w:val="de-DE"/>
        </w:rPr>
      </w:pPr>
      <w:r w:rsidRPr="00B60929">
        <w:rPr>
          <w:lang w:val="de-DE"/>
        </w:rPr>
        <w:t xml:space="preserve">Wie viele Versuche werden im </w:t>
      </w:r>
      <w:r>
        <w:rPr>
          <w:lang w:val="de-DE"/>
        </w:rPr>
        <w:t>schlimmsten Fall</w:t>
      </w:r>
      <w:r w:rsidRPr="00B60929">
        <w:rPr>
          <w:lang w:val="de-DE"/>
        </w:rPr>
        <w:t xml:space="preserve"> gebraucht, um </w:t>
      </w:r>
      <w:r>
        <w:rPr>
          <w:lang w:val="de-DE"/>
        </w:rPr>
        <w:t>ein fünfstelliges</w:t>
      </w:r>
      <w:r w:rsidRPr="00B60929">
        <w:rPr>
          <w:lang w:val="de-DE"/>
        </w:rPr>
        <w:t xml:space="preserve"> Passwort zu knacken</w:t>
      </w:r>
      <w:r>
        <w:rPr>
          <w:lang w:val="de-DE"/>
        </w:rPr>
        <w:t xml:space="preserve"> (auch mit 26 möglichen Kleinbuchstaben pro Stelle)</w:t>
      </w:r>
      <w:r w:rsidRPr="00B60929">
        <w:rPr>
          <w:lang w:val="de-DE"/>
        </w:rPr>
        <w:t>?</w:t>
      </w:r>
    </w:p>
    <w:p w14:paraId="2C72BD8D" w14:textId="77777777" w:rsidR="0021126D" w:rsidRDefault="0021126D" w:rsidP="0021126D">
      <w:pPr>
        <w:rPr>
          <w:lang w:val="de-DE"/>
        </w:rPr>
      </w:pPr>
    </w:p>
    <w:p w14:paraId="3959A8C8" w14:textId="41590EA9" w:rsidR="0021126D" w:rsidRDefault="0021126D" w:rsidP="0021126D">
      <w:pPr>
        <w:rPr>
          <w:lang w:val="de-DE"/>
        </w:rPr>
      </w:pPr>
    </w:p>
    <w:p w14:paraId="1094464F" w14:textId="235A012B" w:rsidR="00F17F0C" w:rsidRDefault="00F17F0C" w:rsidP="0021126D">
      <w:pPr>
        <w:rPr>
          <w:lang w:val="de-DE"/>
        </w:rPr>
      </w:pPr>
    </w:p>
    <w:p w14:paraId="4EEB9880" w14:textId="77777777" w:rsidR="00F17F0C" w:rsidRPr="00B60929" w:rsidRDefault="00F17F0C" w:rsidP="0021126D">
      <w:pPr>
        <w:rPr>
          <w:lang w:val="de-DE"/>
        </w:rPr>
      </w:pPr>
    </w:p>
    <w:p w14:paraId="3FACD121" w14:textId="77777777" w:rsidR="0021126D" w:rsidRPr="00B60929" w:rsidRDefault="0021126D" w:rsidP="0021126D">
      <w:pPr>
        <w:pStyle w:val="Listenabsatz"/>
        <w:numPr>
          <w:ilvl w:val="0"/>
          <w:numId w:val="10"/>
        </w:numPr>
        <w:rPr>
          <w:lang w:val="de-DE"/>
        </w:rPr>
      </w:pPr>
      <w:r>
        <w:rPr>
          <w:lang w:val="de-DE"/>
        </w:rPr>
        <w:t xml:space="preserve">Wie viele Versuche werden (im schlimmsten Fall) gebraucht, um ein Passwort mit </w:t>
      </w:r>
      <w:r w:rsidRPr="00B60929">
        <w:rPr>
          <w:b/>
          <w:bCs/>
          <w:i/>
          <w:iCs/>
          <w:lang w:val="de-DE"/>
        </w:rPr>
        <w:t>s</w:t>
      </w:r>
      <w:r>
        <w:rPr>
          <w:lang w:val="de-DE"/>
        </w:rPr>
        <w:t xml:space="preserve"> Stellen zu knacken, wobei jede Stelle </w:t>
      </w:r>
      <w:r w:rsidRPr="00B60929">
        <w:rPr>
          <w:b/>
          <w:bCs/>
          <w:i/>
          <w:iCs/>
          <w:lang w:val="de-DE"/>
        </w:rPr>
        <w:t>m</w:t>
      </w:r>
      <w:r>
        <w:rPr>
          <w:lang w:val="de-DE"/>
        </w:rPr>
        <w:t xml:space="preserve"> verschiedenen Möglichkeiten haben kann?</w:t>
      </w:r>
    </w:p>
    <w:p w14:paraId="63DFBBF9" w14:textId="77777777" w:rsidR="0021126D" w:rsidRDefault="0021126D" w:rsidP="0021126D">
      <w:pPr>
        <w:rPr>
          <w:lang w:val="de-DE"/>
        </w:rPr>
      </w:pPr>
    </w:p>
    <w:p w14:paraId="193B2942" w14:textId="3F464416" w:rsidR="0021126D" w:rsidRDefault="0021126D" w:rsidP="0021126D">
      <w:pPr>
        <w:ind w:left="360"/>
        <w:rPr>
          <w:color w:val="C00000"/>
          <w:lang w:val="de-DE"/>
        </w:rPr>
      </w:pPr>
    </w:p>
    <w:p w14:paraId="05AED4D1" w14:textId="1F26FAB8" w:rsidR="00F17F0C" w:rsidRDefault="00F17F0C" w:rsidP="0021126D">
      <w:pPr>
        <w:ind w:left="360"/>
        <w:rPr>
          <w:color w:val="C00000"/>
          <w:lang w:val="de-DE"/>
        </w:rPr>
      </w:pPr>
    </w:p>
    <w:p w14:paraId="356D1F70" w14:textId="77777777" w:rsidR="00F17F0C" w:rsidRDefault="00F17F0C" w:rsidP="0021126D">
      <w:pPr>
        <w:ind w:left="360"/>
        <w:rPr>
          <w:color w:val="C00000"/>
          <w:lang w:val="de-DE"/>
        </w:rPr>
      </w:pPr>
    </w:p>
    <w:p w14:paraId="0DAA8EBD" w14:textId="77777777" w:rsidR="0021126D" w:rsidRDefault="0021126D" w:rsidP="0021126D">
      <w:pPr>
        <w:ind w:left="360"/>
        <w:rPr>
          <w:lang w:val="de-DE"/>
        </w:rPr>
      </w:pPr>
    </w:p>
    <w:p w14:paraId="6332A041" w14:textId="77777777" w:rsidR="0021126D" w:rsidRDefault="0021126D" w:rsidP="0021126D">
      <w:pPr>
        <w:ind w:left="360"/>
        <w:rPr>
          <w:lang w:val="de-DE"/>
        </w:rPr>
      </w:pPr>
    </w:p>
    <w:p w14:paraId="283AD547" w14:textId="77777777" w:rsidR="0021126D" w:rsidRDefault="0021126D" w:rsidP="0021126D">
      <w:pPr>
        <w:ind w:left="360"/>
        <w:rPr>
          <w:lang w:val="de-DE"/>
        </w:rPr>
      </w:pPr>
    </w:p>
    <w:p w14:paraId="68254750" w14:textId="77777777" w:rsidR="0021126D" w:rsidRDefault="0021126D" w:rsidP="0021126D">
      <w:pPr>
        <w:rPr>
          <w:lang w:val="de-DE"/>
        </w:rPr>
      </w:pPr>
      <w:r>
        <w:rPr>
          <w:noProof/>
          <w:lang w:val="de-DE" w:eastAsia="de-DE" w:bidi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38B8D5" wp14:editId="3B178AB6">
                <wp:simplePos x="0" y="0"/>
                <wp:positionH relativeFrom="column">
                  <wp:posOffset>4210050</wp:posOffset>
                </wp:positionH>
                <wp:positionV relativeFrom="paragraph">
                  <wp:posOffset>643890</wp:posOffset>
                </wp:positionV>
                <wp:extent cx="2085340" cy="1996440"/>
                <wp:effectExtent l="0" t="0" r="10160" b="22860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340" cy="199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1B692" w14:textId="158EEC4E" w:rsidR="0021126D" w:rsidRPr="00DC1BBA" w:rsidRDefault="00927482" w:rsidP="0021126D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0C1686" wp14:editId="7EE0F046">
                                  <wp:extent cx="1893570" cy="1893570"/>
                                  <wp:effectExtent l="0" t="0" r="0" b="0"/>
                                  <wp:docPr id="19" name="Grafi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3570" cy="1893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8B8D5" id="_x0000_s1030" type="#_x0000_t202" style="position:absolute;margin-left:331.5pt;margin-top:50.7pt;width:164.2pt;height:15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">
                <v:textbox>
                  <w:txbxContent>
                    <w:p w14:paraId="54F1B692" w14:textId="158EEC4E" w:rsidR="0021126D" w:rsidRPr="00DC1BBA" w:rsidRDefault="00927482" w:rsidP="0021126D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0C1686" wp14:editId="7EE0F046">
                            <wp:extent cx="1893570" cy="1893570"/>
                            <wp:effectExtent l="0" t="0" r="0" b="0"/>
                            <wp:docPr id="19" name="Grafi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3570" cy="1893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 w:bidi="ar-SA"/>
        </w:rPr>
        <w:drawing>
          <wp:inline distT="0" distB="0" distL="0" distR="0" wp14:anchorId="11313EF6" wp14:editId="29492ADA">
            <wp:extent cx="953194" cy="618066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4081" cy="61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de-DE"/>
        </w:rPr>
        <w:t>______________________________________________________________</w:t>
      </w:r>
    </w:p>
    <w:p w14:paraId="792DA4D2" w14:textId="77777777" w:rsidR="0021126D" w:rsidRDefault="0021126D" w:rsidP="0021126D">
      <w:pPr>
        <w:rPr>
          <w:lang w:val="de-DE"/>
        </w:rPr>
      </w:pPr>
    </w:p>
    <w:p w14:paraId="6719078B" w14:textId="77777777" w:rsidR="0021126D" w:rsidRPr="00A20CA4" w:rsidRDefault="0021126D" w:rsidP="0021126D">
      <w:pPr>
        <w:rPr>
          <w:sz w:val="40"/>
          <w:szCs w:val="40"/>
          <w:lang w:val="de-DE"/>
        </w:rPr>
      </w:pPr>
      <w:r>
        <w:rPr>
          <w:color w:val="C00000"/>
          <w:sz w:val="40"/>
          <w:szCs w:val="40"/>
          <w:lang w:val="de-DE"/>
        </w:rPr>
        <w:t>Hacking als Beruf</w:t>
      </w:r>
    </w:p>
    <w:p w14:paraId="4643580E" w14:textId="77777777" w:rsidR="0021126D" w:rsidRDefault="0021126D" w:rsidP="0021126D">
      <w:pPr>
        <w:rPr>
          <w:lang w:val="de-DE"/>
        </w:rPr>
      </w:pPr>
    </w:p>
    <w:p w14:paraId="2095F4E5" w14:textId="77777777" w:rsidR="0021126D" w:rsidRDefault="0021126D" w:rsidP="0021126D">
      <w:pPr>
        <w:pStyle w:val="berschrift1"/>
        <w:ind w:right="3451"/>
        <w:rPr>
          <w:lang w:val="de-DE"/>
        </w:rPr>
      </w:pPr>
      <w:r>
        <w:rPr>
          <w:lang w:val="de-DE"/>
        </w:rPr>
        <w:t>Stufe</w:t>
      </w:r>
      <w:r w:rsidRPr="009E6DEF">
        <w:rPr>
          <w:lang w:val="de-DE"/>
        </w:rPr>
        <w:t xml:space="preserve"> </w:t>
      </w:r>
      <w:r>
        <w:rPr>
          <w:lang w:val="de-DE"/>
        </w:rPr>
        <w:t>5</w:t>
      </w:r>
      <w:r w:rsidRPr="009E6DEF">
        <w:rPr>
          <w:lang w:val="de-DE"/>
        </w:rPr>
        <w:t xml:space="preserve">: </w:t>
      </w:r>
    </w:p>
    <w:p w14:paraId="33E0A692" w14:textId="77777777" w:rsidR="0021126D" w:rsidRDefault="0021126D" w:rsidP="0021126D">
      <w:pPr>
        <w:pStyle w:val="berschrift1"/>
        <w:ind w:right="3451"/>
        <w:rPr>
          <w:lang w:val="de-DE"/>
        </w:rPr>
      </w:pPr>
      <w:r>
        <w:rPr>
          <w:lang w:val="de-DE"/>
        </w:rPr>
        <w:t>Schneller hacken:  Wörterbuch und persönliche Informationen einbeziehen</w:t>
      </w:r>
    </w:p>
    <w:p w14:paraId="4C62FD6A" w14:textId="77777777" w:rsidR="0021126D" w:rsidRDefault="0021126D" w:rsidP="0021126D">
      <w:pPr>
        <w:rPr>
          <w:lang w:val="de-DE"/>
        </w:rPr>
      </w:pPr>
    </w:p>
    <w:p w14:paraId="0CA0A533" w14:textId="786D8A72" w:rsidR="0021126D" w:rsidRDefault="0021126D" w:rsidP="0021126D">
      <w:pPr>
        <w:ind w:right="3309"/>
        <w:rPr>
          <w:lang w:val="de-DE"/>
        </w:rPr>
      </w:pPr>
      <w:r>
        <w:rPr>
          <w:lang w:val="de-DE"/>
        </w:rPr>
        <w:t xml:space="preserve">Das „Passwort“ ist wieder eine vierstellige Buchstabenkombination (erlaubt sind kleine Buchstaben). Ein Buchstabe kann im Passwort mehrmals auftreten, es ist also zum Beispiel auch das Passwort </w:t>
      </w:r>
      <w:r w:rsidR="004E06DC">
        <w:rPr>
          <w:lang w:val="de-DE"/>
        </w:rPr>
        <w:t>„</w:t>
      </w:r>
      <w:proofErr w:type="spellStart"/>
      <w:r w:rsidRPr="004E06DC">
        <w:rPr>
          <w:i/>
          <w:iCs/>
          <w:lang w:val="de-DE"/>
        </w:rPr>
        <w:t>abba</w:t>
      </w:r>
      <w:proofErr w:type="spellEnd"/>
      <w:r>
        <w:rPr>
          <w:lang w:val="de-DE"/>
        </w:rPr>
        <w:t>“ möglich.</w:t>
      </w:r>
    </w:p>
    <w:p w14:paraId="09EE5944" w14:textId="77777777" w:rsidR="0021126D" w:rsidRDefault="0021126D" w:rsidP="0021126D">
      <w:pPr>
        <w:ind w:right="3309"/>
        <w:rPr>
          <w:lang w:val="de-DE"/>
        </w:rPr>
      </w:pPr>
    </w:p>
    <w:p w14:paraId="17E340F9" w14:textId="77777777" w:rsidR="0021126D" w:rsidRDefault="0021126D" w:rsidP="0021126D">
      <w:pPr>
        <w:ind w:right="3309"/>
        <w:rPr>
          <w:lang w:val="de-DE"/>
        </w:rPr>
      </w:pPr>
    </w:p>
    <w:p w14:paraId="04405DF0" w14:textId="77777777" w:rsidR="0021126D" w:rsidRDefault="0021126D" w:rsidP="0021126D">
      <w:pPr>
        <w:ind w:right="3309"/>
        <w:rPr>
          <w:lang w:val="de-DE"/>
        </w:rPr>
      </w:pPr>
    </w:p>
    <w:p w14:paraId="34606C9F" w14:textId="77777777" w:rsidR="0021126D" w:rsidRPr="00DF5AE2" w:rsidRDefault="0021126D" w:rsidP="0021126D">
      <w:pPr>
        <w:pStyle w:val="KeinLeerraum"/>
        <w:rPr>
          <w:b/>
          <w:bCs/>
          <w:sz w:val="28"/>
          <w:szCs w:val="28"/>
          <w:lang w:val="de-DE"/>
        </w:rPr>
      </w:pPr>
      <w:r w:rsidRPr="00DF5AE2">
        <w:rPr>
          <w:b/>
          <w:bCs/>
          <w:sz w:val="28"/>
          <w:szCs w:val="28"/>
          <w:lang w:val="de-DE"/>
        </w:rPr>
        <w:t>Aufgabe</w:t>
      </w:r>
    </w:p>
    <w:p w14:paraId="7233DE95" w14:textId="77777777" w:rsidR="0021126D" w:rsidRDefault="0021126D" w:rsidP="0021126D">
      <w:pPr>
        <w:rPr>
          <w:lang w:val="de-DE"/>
        </w:rPr>
      </w:pPr>
    </w:p>
    <w:p w14:paraId="4AEEFDA1" w14:textId="77777777" w:rsidR="0021126D" w:rsidRDefault="0021126D" w:rsidP="0021126D">
      <w:pPr>
        <w:rPr>
          <w:lang w:val="de-DE"/>
        </w:rPr>
      </w:pPr>
    </w:p>
    <w:p w14:paraId="4D84DAEF" w14:textId="77777777" w:rsidR="0021126D" w:rsidRDefault="0021126D" w:rsidP="0021126D">
      <w:pPr>
        <w:rPr>
          <w:lang w:val="de-DE"/>
        </w:rPr>
      </w:pPr>
      <w:r>
        <w:rPr>
          <w:lang w:val="de-DE"/>
        </w:rPr>
        <w:t xml:space="preserve">Erweitert euer Hacking-Programm aus Stufe 4, so dass es </w:t>
      </w:r>
    </w:p>
    <w:p w14:paraId="7CCFEDAB" w14:textId="77777777" w:rsidR="0021126D" w:rsidRDefault="0021126D" w:rsidP="0021126D">
      <w:pPr>
        <w:rPr>
          <w:lang w:val="de-DE"/>
        </w:rPr>
      </w:pPr>
    </w:p>
    <w:p w14:paraId="4FDDBA12" w14:textId="44D771B1" w:rsidR="0021126D" w:rsidRDefault="0021126D" w:rsidP="0021126D">
      <w:pPr>
        <w:pStyle w:val="Listenabsatz"/>
        <w:numPr>
          <w:ilvl w:val="0"/>
          <w:numId w:val="11"/>
        </w:numPr>
        <w:rPr>
          <w:lang w:val="de-DE"/>
        </w:rPr>
      </w:pPr>
      <w:r>
        <w:rPr>
          <w:lang w:val="de-DE"/>
        </w:rPr>
        <w:t>zunächst</w:t>
      </w:r>
      <w:r w:rsidRPr="00015F43">
        <w:rPr>
          <w:lang w:val="de-DE"/>
        </w:rPr>
        <w:t xml:space="preserve"> alle Wörter aus einem Wörterbuch (Datei </w:t>
      </w:r>
      <w:r w:rsidRPr="00015F43">
        <w:rPr>
          <w:color w:val="244061" w:themeColor="accent1" w:themeShade="80"/>
          <w:lang w:val="de-DE"/>
        </w:rPr>
        <w:t>woerterbuch</w:t>
      </w:r>
      <w:r>
        <w:rPr>
          <w:color w:val="244061" w:themeColor="accent1" w:themeShade="80"/>
          <w:lang w:val="de-DE"/>
        </w:rPr>
        <w:t>_10000woerter</w:t>
      </w:r>
      <w:r w:rsidRPr="00015F43">
        <w:rPr>
          <w:color w:val="244061" w:themeColor="accent1" w:themeShade="80"/>
          <w:lang w:val="de-DE"/>
        </w:rPr>
        <w:t>.txt</w:t>
      </w:r>
      <w:r w:rsidRPr="00015F43">
        <w:rPr>
          <w:lang w:val="de-DE"/>
        </w:rPr>
        <w:t xml:space="preserve">) </w:t>
      </w:r>
      <w:r>
        <w:rPr>
          <w:lang w:val="de-DE"/>
        </w:rPr>
        <w:t>testet,</w:t>
      </w:r>
      <w:r w:rsidRPr="00015F43">
        <w:rPr>
          <w:lang w:val="de-DE"/>
        </w:rPr>
        <w:t xml:space="preserve"> </w:t>
      </w:r>
      <w:r>
        <w:rPr>
          <w:lang w:val="de-DE"/>
        </w:rPr>
        <w:t xml:space="preserve"> </w:t>
      </w:r>
    </w:p>
    <w:p w14:paraId="0838359C" w14:textId="77777777" w:rsidR="0021126D" w:rsidRPr="00015F43" w:rsidRDefault="0021126D" w:rsidP="0021126D">
      <w:pPr>
        <w:rPr>
          <w:lang w:val="de-DE"/>
        </w:rPr>
      </w:pPr>
    </w:p>
    <w:p w14:paraId="6F6D58D1" w14:textId="18CD4418" w:rsidR="0021126D" w:rsidRDefault="0021126D" w:rsidP="0021126D">
      <w:pPr>
        <w:pStyle w:val="Listenabsatz"/>
        <w:numPr>
          <w:ilvl w:val="0"/>
          <w:numId w:val="11"/>
        </w:numPr>
        <w:rPr>
          <w:lang w:val="de-DE"/>
        </w:rPr>
      </w:pPr>
      <w:r w:rsidRPr="00015F43">
        <w:rPr>
          <w:lang w:val="de-DE"/>
        </w:rPr>
        <w:t xml:space="preserve">danach bestimmte Wörter testet, die ihr selbst </w:t>
      </w:r>
      <w:r>
        <w:rPr>
          <w:lang w:val="de-DE"/>
        </w:rPr>
        <w:t xml:space="preserve">zusätzlich </w:t>
      </w:r>
      <w:r w:rsidRPr="00015F43">
        <w:rPr>
          <w:lang w:val="de-DE"/>
        </w:rPr>
        <w:t xml:space="preserve">in </w:t>
      </w:r>
      <w:r>
        <w:rPr>
          <w:lang w:val="de-DE"/>
        </w:rPr>
        <w:t>die Wörterbuch-</w:t>
      </w:r>
      <w:r w:rsidRPr="00015F43">
        <w:rPr>
          <w:lang w:val="de-DE"/>
        </w:rPr>
        <w:t>Datei</w:t>
      </w:r>
      <w:r>
        <w:rPr>
          <w:lang w:val="de-DE"/>
        </w:rPr>
        <w:t xml:space="preserve"> </w:t>
      </w:r>
      <w:r w:rsidRPr="00015F43">
        <w:rPr>
          <w:lang w:val="de-DE"/>
        </w:rPr>
        <w:t xml:space="preserve">schreibt. Diese Wörter stammen </w:t>
      </w:r>
      <w:r>
        <w:rPr>
          <w:lang w:val="de-DE"/>
        </w:rPr>
        <w:t xml:space="preserve">z.B. </w:t>
      </w:r>
      <w:r w:rsidRPr="00015F43">
        <w:rPr>
          <w:lang w:val="de-DE"/>
        </w:rPr>
        <w:t>aus Onlineprofilen der Person (</w:t>
      </w:r>
      <w:proofErr w:type="spellStart"/>
      <w:r w:rsidRPr="00015F43">
        <w:rPr>
          <w:lang w:val="de-DE"/>
        </w:rPr>
        <w:t>facebook</w:t>
      </w:r>
      <w:proofErr w:type="spellEnd"/>
      <w:r w:rsidRPr="00015F43">
        <w:rPr>
          <w:lang w:val="de-DE"/>
        </w:rPr>
        <w:t xml:space="preserve">, </w:t>
      </w:r>
      <w:proofErr w:type="spellStart"/>
      <w:r w:rsidRPr="00015F43">
        <w:rPr>
          <w:lang w:val="de-DE"/>
        </w:rPr>
        <w:t>instagram</w:t>
      </w:r>
      <w:proofErr w:type="spellEnd"/>
      <w:r w:rsidRPr="00015F43">
        <w:rPr>
          <w:lang w:val="de-DE"/>
        </w:rPr>
        <w:t>, …),</w:t>
      </w:r>
    </w:p>
    <w:p w14:paraId="50F53E24" w14:textId="77777777" w:rsidR="0021126D" w:rsidRPr="00015F43" w:rsidRDefault="0021126D" w:rsidP="0021126D">
      <w:pPr>
        <w:rPr>
          <w:lang w:val="de-DE"/>
        </w:rPr>
      </w:pPr>
    </w:p>
    <w:p w14:paraId="10A8BFD9" w14:textId="45B61A13" w:rsidR="0021126D" w:rsidRPr="00015F43" w:rsidRDefault="0021126D" w:rsidP="0021126D">
      <w:pPr>
        <w:pStyle w:val="Listenabsatz"/>
        <w:numPr>
          <w:ilvl w:val="0"/>
          <w:numId w:val="11"/>
        </w:numPr>
        <w:rPr>
          <w:lang w:val="de-DE"/>
        </w:rPr>
      </w:pPr>
      <w:r w:rsidRPr="00015F43">
        <w:rPr>
          <w:lang w:val="de-DE"/>
        </w:rPr>
        <w:t xml:space="preserve">am Ende </w:t>
      </w:r>
      <w:r>
        <w:rPr>
          <w:lang w:val="de-DE"/>
        </w:rPr>
        <w:t xml:space="preserve">wieder </w:t>
      </w:r>
      <w:r w:rsidRPr="00015F43">
        <w:rPr>
          <w:lang w:val="de-DE"/>
        </w:rPr>
        <w:t>alle mögliche</w:t>
      </w:r>
      <w:r>
        <w:rPr>
          <w:lang w:val="de-DE"/>
        </w:rPr>
        <w:t>n</w:t>
      </w:r>
      <w:r w:rsidRPr="00015F43">
        <w:rPr>
          <w:lang w:val="de-DE"/>
        </w:rPr>
        <w:t xml:space="preserve"> Wörter </w:t>
      </w:r>
      <w:r>
        <w:rPr>
          <w:lang w:val="de-DE"/>
        </w:rPr>
        <w:t xml:space="preserve">der Länge 4 </w:t>
      </w:r>
      <w:r w:rsidRPr="00015F43">
        <w:rPr>
          <w:lang w:val="de-DE"/>
        </w:rPr>
        <w:t xml:space="preserve">generiert (Stufe 4) und </w:t>
      </w:r>
      <w:r>
        <w:rPr>
          <w:lang w:val="de-DE"/>
        </w:rPr>
        <w:t>testet</w:t>
      </w:r>
    </w:p>
    <w:p w14:paraId="34D48F8C" w14:textId="77777777" w:rsidR="0021126D" w:rsidRDefault="0021126D" w:rsidP="0021126D">
      <w:pPr>
        <w:rPr>
          <w:lang w:val="de-DE"/>
        </w:rPr>
      </w:pPr>
    </w:p>
    <w:p w14:paraId="4DFE1969" w14:textId="77777777" w:rsidR="00885F1A" w:rsidRDefault="00885F1A" w:rsidP="0021126D">
      <w:pPr>
        <w:rPr>
          <w:lang w:val="de-DE"/>
        </w:rPr>
      </w:pPr>
    </w:p>
    <w:p w14:paraId="514B0149" w14:textId="77777777" w:rsidR="00885F1A" w:rsidRDefault="0021126D" w:rsidP="0021126D">
      <w:pPr>
        <w:rPr>
          <w:lang w:val="de-DE"/>
        </w:rPr>
      </w:pPr>
      <w:r>
        <w:rPr>
          <w:lang w:val="de-DE"/>
        </w:rPr>
        <w:t xml:space="preserve">Durch dieses mehrstufige Verfahren, das persönliche Vorlieben und menschliche Strategien, sich ein Passwort auszudenken, mit einbezieht, steigt die Wahrscheinlichkeit, das Passwort schneller zu knacken als beim sturen </w:t>
      </w:r>
      <w:r w:rsidRPr="00885F1A">
        <w:rPr>
          <w:i/>
          <w:iCs/>
          <w:lang w:val="de-DE"/>
        </w:rPr>
        <w:t>Brute-Force</w:t>
      </w:r>
      <w:r>
        <w:rPr>
          <w:lang w:val="de-DE"/>
        </w:rPr>
        <w:t xml:space="preserve">-Verfahren. </w:t>
      </w:r>
    </w:p>
    <w:p w14:paraId="5F67C8C3" w14:textId="77777777" w:rsidR="00885F1A" w:rsidRDefault="00885F1A" w:rsidP="0021126D">
      <w:pPr>
        <w:rPr>
          <w:lang w:val="de-DE"/>
        </w:rPr>
      </w:pPr>
    </w:p>
    <w:p w14:paraId="5993ABAD" w14:textId="6C70C7EB" w:rsidR="0021126D" w:rsidRDefault="00885F1A" w:rsidP="0021126D">
      <w:pPr>
        <w:rPr>
          <w:lang w:val="de-DE"/>
        </w:rPr>
      </w:pPr>
      <w:r>
        <w:rPr>
          <w:lang w:val="de-DE"/>
        </w:rPr>
        <w:t>Wörterbuchdateien gibt es im Internet. Das Wörterbuch-Verfahren</w:t>
      </w:r>
      <w:r w:rsidR="0021126D">
        <w:rPr>
          <w:lang w:val="de-DE"/>
        </w:rPr>
        <w:t xml:space="preserve"> ist nicht schwer zu programmieren.</w:t>
      </w:r>
      <w:r>
        <w:rPr>
          <w:lang w:val="de-DE"/>
        </w:rPr>
        <w:t xml:space="preserve"> Es lässt sich auch einfach erweitern, z.B.  auf Kombinationen von zwei Wörtern aus der Wörterbuch-Datei.</w:t>
      </w:r>
    </w:p>
    <w:p w14:paraId="112DE012" w14:textId="2821A8D0" w:rsidR="0021126D" w:rsidRDefault="0021126D" w:rsidP="0021126D">
      <w:pPr>
        <w:rPr>
          <w:lang w:val="de-DE"/>
        </w:rPr>
      </w:pPr>
    </w:p>
    <w:p w14:paraId="351FCE43" w14:textId="1D652FB7" w:rsidR="0021126D" w:rsidRDefault="0021126D" w:rsidP="0021126D">
      <w:pPr>
        <w:rPr>
          <w:lang w:val="de-DE"/>
        </w:rPr>
      </w:pPr>
      <w:r>
        <w:rPr>
          <w:lang w:val="de-DE"/>
        </w:rPr>
        <w:t>Dies ist der Grund, warum ihr keine persönlichen Namen und keine einfachen Wörter oder Wörterkombinationen als Passwort nehmen solltet.</w:t>
      </w:r>
    </w:p>
    <w:p w14:paraId="4C1C65A9" w14:textId="77777777" w:rsidR="00B60929" w:rsidRPr="009E6DEF" w:rsidRDefault="00B60929" w:rsidP="009E6DEF">
      <w:pPr>
        <w:rPr>
          <w:lang w:val="de-DE"/>
        </w:rPr>
      </w:pPr>
    </w:p>
    <w:sectPr w:rsidR="00B60929" w:rsidRPr="009E6DEF" w:rsidSect="00A84C69">
      <w:pgSz w:w="12240" w:h="15840"/>
      <w:pgMar w:top="1134" w:right="1134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407303" w14:textId="77777777" w:rsidR="00695DE3" w:rsidRDefault="00695DE3" w:rsidP="00E801ED">
      <w:r>
        <w:separator/>
      </w:r>
    </w:p>
  </w:endnote>
  <w:endnote w:type="continuationSeparator" w:id="0">
    <w:p w14:paraId="73C820DC" w14:textId="77777777" w:rsidR="00695DE3" w:rsidRDefault="00695DE3" w:rsidP="00E80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842DAC" w14:textId="77777777" w:rsidR="00695DE3" w:rsidRDefault="00695DE3" w:rsidP="00E801ED">
      <w:r w:rsidRPr="00E801ED">
        <w:rPr>
          <w:color w:val="000000"/>
        </w:rPr>
        <w:separator/>
      </w:r>
    </w:p>
  </w:footnote>
  <w:footnote w:type="continuationSeparator" w:id="0">
    <w:p w14:paraId="510A2086" w14:textId="77777777" w:rsidR="00695DE3" w:rsidRDefault="00695DE3" w:rsidP="00E801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B24226"/>
    <w:multiLevelType w:val="hybridMultilevel"/>
    <w:tmpl w:val="2BDC03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082AB1"/>
    <w:multiLevelType w:val="multilevel"/>
    <w:tmpl w:val="E57448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1CC43FC2"/>
    <w:multiLevelType w:val="hybridMultilevel"/>
    <w:tmpl w:val="520268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D06ADB"/>
    <w:multiLevelType w:val="hybridMultilevel"/>
    <w:tmpl w:val="688E6898"/>
    <w:lvl w:ilvl="0" w:tplc="1C58BA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C499F8">
      <w:numFmt w:val="none"/>
      <w:lvlText w:val=""/>
      <w:lvlJc w:val="left"/>
      <w:pPr>
        <w:tabs>
          <w:tab w:val="num" w:pos="360"/>
        </w:tabs>
      </w:pPr>
    </w:lvl>
    <w:lvl w:ilvl="2" w:tplc="24BCCD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9C75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D670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10B4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485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824A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46B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8057B8F"/>
    <w:multiLevelType w:val="hybridMultilevel"/>
    <w:tmpl w:val="8BA2518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B0937E8"/>
    <w:multiLevelType w:val="hybridMultilevel"/>
    <w:tmpl w:val="ABFEE5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023AFD"/>
    <w:multiLevelType w:val="hybridMultilevel"/>
    <w:tmpl w:val="9C98098C"/>
    <w:lvl w:ilvl="0" w:tplc="F0D0165E">
      <w:start w:val="1"/>
      <w:numFmt w:val="decimal"/>
      <w:lvlText w:val="%1"/>
      <w:lvlJc w:val="left"/>
      <w:pPr>
        <w:ind w:left="4968" w:hanging="72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5328" w:hanging="360"/>
      </w:pPr>
    </w:lvl>
    <w:lvl w:ilvl="2" w:tplc="0407001B">
      <w:start w:val="1"/>
      <w:numFmt w:val="lowerRoman"/>
      <w:lvlText w:val="%3."/>
      <w:lvlJc w:val="right"/>
      <w:pPr>
        <w:ind w:left="6048" w:hanging="180"/>
      </w:pPr>
    </w:lvl>
    <w:lvl w:ilvl="3" w:tplc="0407000F" w:tentative="1">
      <w:start w:val="1"/>
      <w:numFmt w:val="decimal"/>
      <w:lvlText w:val="%4."/>
      <w:lvlJc w:val="left"/>
      <w:pPr>
        <w:ind w:left="6768" w:hanging="360"/>
      </w:pPr>
    </w:lvl>
    <w:lvl w:ilvl="4" w:tplc="04070019" w:tentative="1">
      <w:start w:val="1"/>
      <w:numFmt w:val="lowerLetter"/>
      <w:lvlText w:val="%5."/>
      <w:lvlJc w:val="left"/>
      <w:pPr>
        <w:ind w:left="7488" w:hanging="360"/>
      </w:pPr>
    </w:lvl>
    <w:lvl w:ilvl="5" w:tplc="0407001B" w:tentative="1">
      <w:start w:val="1"/>
      <w:numFmt w:val="lowerRoman"/>
      <w:lvlText w:val="%6."/>
      <w:lvlJc w:val="right"/>
      <w:pPr>
        <w:ind w:left="8208" w:hanging="180"/>
      </w:pPr>
    </w:lvl>
    <w:lvl w:ilvl="6" w:tplc="0407000F" w:tentative="1">
      <w:start w:val="1"/>
      <w:numFmt w:val="decimal"/>
      <w:lvlText w:val="%7."/>
      <w:lvlJc w:val="left"/>
      <w:pPr>
        <w:ind w:left="8928" w:hanging="360"/>
      </w:pPr>
    </w:lvl>
    <w:lvl w:ilvl="7" w:tplc="04070019" w:tentative="1">
      <w:start w:val="1"/>
      <w:numFmt w:val="lowerLetter"/>
      <w:lvlText w:val="%8."/>
      <w:lvlJc w:val="left"/>
      <w:pPr>
        <w:ind w:left="9648" w:hanging="360"/>
      </w:pPr>
    </w:lvl>
    <w:lvl w:ilvl="8" w:tplc="0407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7" w15:restartNumberingAfterBreak="0">
    <w:nsid w:val="45C54A4E"/>
    <w:multiLevelType w:val="hybridMultilevel"/>
    <w:tmpl w:val="A1EC48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985009"/>
    <w:multiLevelType w:val="hybridMultilevel"/>
    <w:tmpl w:val="3EB4DEC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C5F302F"/>
    <w:multiLevelType w:val="hybridMultilevel"/>
    <w:tmpl w:val="ABFEE5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AA2E18"/>
    <w:multiLevelType w:val="hybridMultilevel"/>
    <w:tmpl w:val="2B805B40"/>
    <w:lvl w:ilvl="0" w:tplc="04070001">
      <w:start w:val="1"/>
      <w:numFmt w:val="bullet"/>
      <w:lvlText w:val=""/>
      <w:lvlJc w:val="left"/>
      <w:pPr>
        <w:ind w:left="148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10"/>
  </w:num>
  <w:num w:numId="5">
    <w:abstractNumId w:val="8"/>
  </w:num>
  <w:num w:numId="6">
    <w:abstractNumId w:val="3"/>
  </w:num>
  <w:num w:numId="7">
    <w:abstractNumId w:val="0"/>
  </w:num>
  <w:num w:numId="8">
    <w:abstractNumId w:val="6"/>
  </w:num>
  <w:num w:numId="9">
    <w:abstractNumId w:val="5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01ED"/>
    <w:rsid w:val="00000CF8"/>
    <w:rsid w:val="000162FB"/>
    <w:rsid w:val="000F1B67"/>
    <w:rsid w:val="001019A7"/>
    <w:rsid w:val="00120BA1"/>
    <w:rsid w:val="00124B0F"/>
    <w:rsid w:val="001610ED"/>
    <w:rsid w:val="00197014"/>
    <w:rsid w:val="001F2580"/>
    <w:rsid w:val="0021126D"/>
    <w:rsid w:val="002562A2"/>
    <w:rsid w:val="00270578"/>
    <w:rsid w:val="002B4746"/>
    <w:rsid w:val="00361022"/>
    <w:rsid w:val="00372E49"/>
    <w:rsid w:val="0043136C"/>
    <w:rsid w:val="0048022A"/>
    <w:rsid w:val="004B4F23"/>
    <w:rsid w:val="004E06DC"/>
    <w:rsid w:val="004E50FA"/>
    <w:rsid w:val="00502BE8"/>
    <w:rsid w:val="00587C27"/>
    <w:rsid w:val="005F2DB5"/>
    <w:rsid w:val="00695DE3"/>
    <w:rsid w:val="006A0CD7"/>
    <w:rsid w:val="006E59C5"/>
    <w:rsid w:val="0074202A"/>
    <w:rsid w:val="00780021"/>
    <w:rsid w:val="0079626D"/>
    <w:rsid w:val="007B6620"/>
    <w:rsid w:val="00820582"/>
    <w:rsid w:val="00885F1A"/>
    <w:rsid w:val="008973A3"/>
    <w:rsid w:val="008E3BCD"/>
    <w:rsid w:val="00927482"/>
    <w:rsid w:val="00980D75"/>
    <w:rsid w:val="009C0803"/>
    <w:rsid w:val="009E6DEF"/>
    <w:rsid w:val="00A20CA4"/>
    <w:rsid w:val="00A27A36"/>
    <w:rsid w:val="00A53588"/>
    <w:rsid w:val="00A84C69"/>
    <w:rsid w:val="00B02E16"/>
    <w:rsid w:val="00B40D02"/>
    <w:rsid w:val="00B51007"/>
    <w:rsid w:val="00B60929"/>
    <w:rsid w:val="00D565DA"/>
    <w:rsid w:val="00D80344"/>
    <w:rsid w:val="00DC1BBA"/>
    <w:rsid w:val="00DD3478"/>
    <w:rsid w:val="00E801ED"/>
    <w:rsid w:val="00ED5976"/>
    <w:rsid w:val="00F17F0C"/>
    <w:rsid w:val="00F30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696539"/>
  <w15:docId w15:val="{76F1E950-096E-4FF7-9ABC-A4300731D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Mangal"/>
        <w:kern w:val="3"/>
        <w:sz w:val="24"/>
        <w:szCs w:val="24"/>
        <w:lang w:val="en-US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B51007"/>
    <w:pPr>
      <w:suppressAutoHyphens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F30181"/>
    <w:pPr>
      <w:keepNext/>
      <w:keepLines/>
      <w:spacing w:before="240"/>
      <w:outlineLvl w:val="0"/>
    </w:pPr>
    <w:rPr>
      <w:rFonts w:asciiTheme="majorHAnsi" w:eastAsiaTheme="majorEastAsia" w:hAnsiTheme="majorHAnsi"/>
      <w:color w:val="365F91" w:themeColor="accent1" w:themeShade="BF"/>
      <w:sz w:val="32"/>
      <w:szCs w:val="2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rsid w:val="00E801ED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E801ED"/>
    <w:pPr>
      <w:spacing w:after="120"/>
    </w:pPr>
  </w:style>
  <w:style w:type="paragraph" w:styleId="Liste">
    <w:name w:val="List"/>
    <w:basedOn w:val="Textbody"/>
    <w:rsid w:val="00E801ED"/>
  </w:style>
  <w:style w:type="paragraph" w:styleId="Beschriftung">
    <w:name w:val="caption"/>
    <w:basedOn w:val="Standard"/>
    <w:rsid w:val="00E801E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E801ED"/>
    <w:pPr>
      <w:suppressLineNumbers/>
    </w:pPr>
  </w:style>
  <w:style w:type="character" w:customStyle="1" w:styleId="NumberingSymbols">
    <w:name w:val="Numbering Symbols"/>
    <w:rsid w:val="00E801E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4C69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4C69"/>
    <w:rPr>
      <w:rFonts w:ascii="Tahoma" w:hAnsi="Tahoma"/>
      <w:sz w:val="16"/>
      <w:szCs w:val="14"/>
    </w:rPr>
  </w:style>
  <w:style w:type="paragraph" w:styleId="Listenabsatz">
    <w:name w:val="List Paragraph"/>
    <w:basedOn w:val="Standard"/>
    <w:uiPriority w:val="34"/>
    <w:qFormat/>
    <w:rsid w:val="00DC1BBA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30181"/>
    <w:rPr>
      <w:rFonts w:asciiTheme="majorHAnsi" w:eastAsiaTheme="majorEastAsia" w:hAnsiTheme="majorHAnsi"/>
      <w:color w:val="365F91" w:themeColor="accent1" w:themeShade="BF"/>
      <w:sz w:val="32"/>
      <w:szCs w:val="29"/>
    </w:rPr>
  </w:style>
  <w:style w:type="paragraph" w:styleId="KeinLeerraum">
    <w:name w:val="No Spacing"/>
    <w:uiPriority w:val="1"/>
    <w:qFormat/>
    <w:rsid w:val="00B60929"/>
    <w:pPr>
      <w:suppressAutoHyphens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89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99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322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75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system32\6736FC0C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6736FC0C</Template>
  <TotalTime>0</TotalTime>
  <Pages>5</Pages>
  <Words>889</Words>
  <Characters>5604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Reichert, Sara</dc:creator>
  <cp:lastModifiedBy>Claudia Ermel</cp:lastModifiedBy>
  <cp:revision>2</cp:revision>
  <dcterms:created xsi:type="dcterms:W3CDTF">2020-04-14T10:23:00Z</dcterms:created>
  <dcterms:modified xsi:type="dcterms:W3CDTF">2020-04-14T10:23:00Z</dcterms:modified>
</cp:coreProperties>
</file>